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BB22E" w14:textId="322DEE13" w:rsidR="009A5B2C" w:rsidRPr="00623997" w:rsidRDefault="26CF020F" w:rsidP="004D0973">
      <w:r>
        <w:t xml:space="preserve"> </w:t>
      </w:r>
    </w:p>
    <w:p w14:paraId="4C4F4D5A" w14:textId="77777777" w:rsidR="00AA1CA7" w:rsidRPr="00623997" w:rsidRDefault="00AA1CA7" w:rsidP="004D0973"/>
    <w:p w14:paraId="195749D8" w14:textId="77777777" w:rsidR="00AA1CA7" w:rsidRPr="00623997" w:rsidRDefault="00AA1CA7" w:rsidP="004D0973"/>
    <w:p w14:paraId="44B89645" w14:textId="77777777" w:rsidR="00AA1CA7" w:rsidRPr="00623997" w:rsidRDefault="00AA1CA7" w:rsidP="004D0973"/>
    <w:p w14:paraId="0D225C11" w14:textId="15BC74B6" w:rsidR="79B66CFE" w:rsidRDefault="79B66CFE" w:rsidP="79B66CFE"/>
    <w:p w14:paraId="222033AC" w14:textId="4C44417F" w:rsidR="287EB6E1" w:rsidRDefault="287EB6E1" w:rsidP="00782612">
      <w:pPr>
        <w:spacing w:before="200" w:after="120" w:line="240" w:lineRule="auto"/>
      </w:pPr>
      <w:r w:rsidRPr="79B66CFE">
        <w:rPr>
          <w:rFonts w:ascii="Aptos" w:eastAsia="Aptos" w:hAnsi="Aptos" w:cs="Aptos"/>
          <w:b/>
          <w:bCs/>
          <w:color w:val="005570" w:themeColor="accent1" w:themeShade="BF"/>
          <w:sz w:val="32"/>
          <w:szCs w:val="32"/>
        </w:rPr>
        <w:t>The Northern Canada Program</w:t>
      </w:r>
      <w:r w:rsidRPr="79B66CFE">
        <w:rPr>
          <w:rFonts w:ascii="Aptos" w:eastAsia="Aptos" w:hAnsi="Aptos" w:cs="Aptos"/>
        </w:rPr>
        <w:t xml:space="preserve"> builds on northern communities’ strengths, knowledge, leadership, and culture to advance local priorities and create pathways for youth in education, employment, entrepreneurship, and community leadership. </w:t>
      </w:r>
    </w:p>
    <w:p w14:paraId="4B8D5FD7" w14:textId="3034634F" w:rsidR="287EB6E1" w:rsidRDefault="287EB6E1" w:rsidP="00782612">
      <w:pPr>
        <w:spacing w:after="0" w:line="240" w:lineRule="auto"/>
      </w:pPr>
      <w:r w:rsidRPr="79B66CFE">
        <w:rPr>
          <w:rFonts w:ascii="Aptos" w:eastAsia="Aptos" w:hAnsi="Aptos" w:cs="Aptos"/>
          <w:i/>
          <w:iCs/>
          <w:sz w:val="20"/>
          <w:szCs w:val="20"/>
        </w:rPr>
        <w:t xml:space="preserve">Please ensure you have reviewed and understood the </w:t>
      </w:r>
      <w:r w:rsidRPr="79B66CFE">
        <w:rPr>
          <w:rFonts w:ascii="Aptos" w:eastAsia="Aptos" w:hAnsi="Aptos" w:cs="Aptos"/>
          <w:b/>
          <w:bCs/>
          <w:i/>
          <w:iCs/>
          <w:sz w:val="20"/>
          <w:szCs w:val="20"/>
          <w:u w:val="single"/>
        </w:rPr>
        <w:t>Micro-Grant Funding Guidelines</w:t>
      </w:r>
      <w:r w:rsidRPr="79B66CFE">
        <w:rPr>
          <w:rFonts w:ascii="Aptos" w:eastAsia="Aptos" w:hAnsi="Aptos" w:cs="Aptos"/>
          <w:b/>
          <w:bCs/>
          <w:i/>
          <w:iCs/>
          <w:sz w:val="20"/>
          <w:szCs w:val="20"/>
        </w:rPr>
        <w:t xml:space="preserve">. </w:t>
      </w:r>
      <w:r w:rsidRPr="79B66CFE">
        <w:rPr>
          <w:rFonts w:ascii="Aptos" w:eastAsia="Aptos" w:hAnsi="Aptos" w:cs="Aptos"/>
          <w:b/>
          <w:bCs/>
          <w:i/>
          <w:iCs/>
          <w:color w:val="DA7263" w:themeColor="accent3" w:themeTint="99"/>
          <w:sz w:val="20"/>
          <w:szCs w:val="20"/>
        </w:rPr>
        <w:t>Please complete and sign this package and return pages 1-3</w:t>
      </w:r>
      <w:r w:rsidRPr="79B66CFE">
        <w:rPr>
          <w:rFonts w:ascii="Aptos" w:eastAsia="Aptos" w:hAnsi="Aptos" w:cs="Aptos"/>
          <w:i/>
          <w:iCs/>
          <w:sz w:val="20"/>
          <w:szCs w:val="20"/>
        </w:rPr>
        <w:t xml:space="preserve">.   All section marked with </w:t>
      </w:r>
      <w:r w:rsidRPr="79B66CFE">
        <w:rPr>
          <w:rFonts w:ascii="Aptos" w:eastAsia="Aptos" w:hAnsi="Aptos" w:cs="Aptos"/>
          <w:b/>
          <w:bCs/>
          <w:i/>
          <w:iCs/>
          <w:color w:val="EE0000"/>
          <w:sz w:val="20"/>
          <w:szCs w:val="20"/>
        </w:rPr>
        <w:t>*</w:t>
      </w:r>
      <w:r w:rsidRPr="79B66CFE">
        <w:rPr>
          <w:rFonts w:ascii="Aptos" w:eastAsia="Aptos" w:hAnsi="Aptos" w:cs="Aptos"/>
          <w:i/>
          <w:iCs/>
          <w:color w:val="EE0000"/>
          <w:sz w:val="20"/>
          <w:szCs w:val="20"/>
        </w:rPr>
        <w:t xml:space="preserve"> </w:t>
      </w:r>
      <w:r w:rsidRPr="79B66CFE">
        <w:rPr>
          <w:rFonts w:ascii="Aptos" w:eastAsia="Aptos" w:hAnsi="Aptos" w:cs="Aptos"/>
          <w:b/>
          <w:bCs/>
          <w:i/>
          <w:iCs/>
          <w:sz w:val="20"/>
          <w:szCs w:val="20"/>
        </w:rPr>
        <w:t>are mandatory</w:t>
      </w:r>
      <w:r w:rsidRPr="79B66CFE">
        <w:rPr>
          <w:rFonts w:ascii="Aptos" w:eastAsia="Aptos" w:hAnsi="Aptos" w:cs="Aptos"/>
          <w:i/>
          <w:iCs/>
          <w:sz w:val="20"/>
          <w:szCs w:val="20"/>
        </w:rPr>
        <w:t>.</w:t>
      </w:r>
    </w:p>
    <w:p w14:paraId="272700C1" w14:textId="4DA47012" w:rsidR="287EB6E1" w:rsidRDefault="287EB6E1" w:rsidP="00782612">
      <w:pPr>
        <w:pStyle w:val="Heading2"/>
        <w:spacing w:before="80" w:after="0" w:line="240" w:lineRule="auto"/>
      </w:pPr>
      <w:r w:rsidRPr="79B66CFE">
        <w:rPr>
          <w:rFonts w:ascii="Aptos" w:eastAsia="Aptos" w:hAnsi="Aptos" w:cs="Aptos"/>
        </w:rPr>
        <w:t>Applicant Information</w:t>
      </w:r>
    </w:p>
    <w:tbl>
      <w:tblPr>
        <w:tblStyle w:val="TableGrid"/>
        <w:tblW w:w="0" w:type="auto"/>
        <w:tblLook w:val="04A0" w:firstRow="1" w:lastRow="0" w:firstColumn="1" w:lastColumn="0" w:noHBand="0" w:noVBand="1"/>
      </w:tblPr>
      <w:tblGrid>
        <w:gridCol w:w="2650"/>
        <w:gridCol w:w="2184"/>
        <w:gridCol w:w="497"/>
        <w:gridCol w:w="496"/>
        <w:gridCol w:w="3513"/>
      </w:tblGrid>
      <w:tr w:rsidR="79B66CFE" w14:paraId="1E6B41BB" w14:textId="77777777" w:rsidTr="006724BD">
        <w:trPr>
          <w:trHeight w:val="300"/>
        </w:trPr>
        <w:tc>
          <w:tcPr>
            <w:tcW w:w="265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2C94E296" w14:textId="216707EC" w:rsidR="79B66CFE" w:rsidRDefault="79B66CFE" w:rsidP="79B66CFE">
            <w:r w:rsidRPr="79B66CFE">
              <w:rPr>
                <w:rFonts w:ascii="Aptos" w:eastAsia="Aptos" w:hAnsi="Aptos" w:cs="Aptos"/>
                <w:b/>
                <w:bCs/>
                <w:color w:val="007396" w:themeColor="accent1"/>
              </w:rPr>
              <w:t xml:space="preserve">First &amp; Last Name </w:t>
            </w:r>
            <w:r w:rsidRPr="79B66CFE">
              <w:rPr>
                <w:rFonts w:ascii="Aptos" w:eastAsia="Aptos" w:hAnsi="Aptos" w:cs="Aptos"/>
                <w:b/>
                <w:bCs/>
                <w:color w:val="EA5328" w:themeColor="accent4"/>
              </w:rPr>
              <w:t>*</w:t>
            </w:r>
          </w:p>
        </w:tc>
        <w:tc>
          <w:tcPr>
            <w:tcW w:w="6690"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7950DCA0" w14:textId="5D19F457" w:rsidR="79B66CFE" w:rsidRDefault="79B66CFE" w:rsidP="79B66CFE">
            <w:r w:rsidRPr="79B66CFE">
              <w:rPr>
                <w:rFonts w:ascii="Aptos" w:eastAsia="Aptos" w:hAnsi="Aptos" w:cs="Aptos"/>
              </w:rPr>
              <w:t xml:space="preserve"> </w:t>
            </w:r>
          </w:p>
        </w:tc>
      </w:tr>
      <w:tr w:rsidR="79B66CFE" w14:paraId="466D588A" w14:textId="77777777" w:rsidTr="006724BD">
        <w:trPr>
          <w:trHeight w:val="300"/>
        </w:trPr>
        <w:tc>
          <w:tcPr>
            <w:tcW w:w="2650" w:type="dxa"/>
            <w:tcBorders>
              <w:top w:val="single" w:sz="8" w:space="0" w:color="auto"/>
              <w:left w:val="single" w:sz="8" w:space="0" w:color="auto"/>
              <w:bottom w:val="single" w:sz="8" w:space="0" w:color="auto"/>
              <w:right w:val="single" w:sz="8" w:space="0" w:color="000000" w:themeColor="text1"/>
            </w:tcBorders>
            <w:shd w:val="clear" w:color="auto" w:fill="F2F2F2" w:themeFill="background1" w:themeFillShade="F2"/>
            <w:tcMar>
              <w:left w:w="108" w:type="dxa"/>
              <w:right w:w="108" w:type="dxa"/>
            </w:tcMar>
          </w:tcPr>
          <w:p w14:paraId="13219F0E" w14:textId="5B02EE89" w:rsidR="79B66CFE" w:rsidRDefault="79B66CFE" w:rsidP="79B66CFE">
            <w:r w:rsidRPr="79B66CFE">
              <w:rPr>
                <w:rFonts w:ascii="Aptos" w:eastAsia="Aptos" w:hAnsi="Aptos" w:cs="Aptos"/>
                <w:b/>
                <w:bCs/>
                <w:color w:val="007396" w:themeColor="accent1"/>
              </w:rPr>
              <w:t>Contact Information</w:t>
            </w:r>
            <w:r w:rsidRPr="79B66CFE">
              <w:rPr>
                <w:rFonts w:ascii="Aptos" w:eastAsia="Aptos" w:hAnsi="Aptos" w:cs="Aptos"/>
                <w:b/>
                <w:bCs/>
                <w:color w:val="EA5328" w:themeColor="accent4"/>
              </w:rPr>
              <w:t>*</w:t>
            </w:r>
          </w:p>
        </w:tc>
        <w:tc>
          <w:tcPr>
            <w:tcW w:w="2184" w:type="dxa"/>
            <w:tcBorders>
              <w:top w:val="single" w:sz="8" w:space="0" w:color="auto"/>
              <w:left w:val="single" w:sz="8" w:space="0" w:color="000000" w:themeColor="text1"/>
              <w:bottom w:val="single" w:sz="8" w:space="0" w:color="000000" w:themeColor="text1"/>
              <w:right w:val="nil"/>
            </w:tcBorders>
            <w:tcMar>
              <w:left w:w="108" w:type="dxa"/>
              <w:right w:w="108" w:type="dxa"/>
            </w:tcMar>
          </w:tcPr>
          <w:p w14:paraId="21E68B7D" w14:textId="4A46F3AE" w:rsidR="79B66CFE" w:rsidRDefault="79B66CFE" w:rsidP="79B66CFE">
            <w:r w:rsidRPr="79B66CFE">
              <w:rPr>
                <w:rFonts w:ascii="Aptos" w:eastAsia="Aptos" w:hAnsi="Aptos" w:cs="Aptos"/>
              </w:rPr>
              <w:t>Phone:</w:t>
            </w:r>
          </w:p>
        </w:tc>
        <w:tc>
          <w:tcPr>
            <w:tcW w:w="4506" w:type="dxa"/>
            <w:gridSpan w:val="3"/>
            <w:tcBorders>
              <w:top w:val="nil"/>
              <w:left w:val="nil"/>
              <w:bottom w:val="single" w:sz="8" w:space="0" w:color="000000" w:themeColor="text1"/>
              <w:right w:val="single" w:sz="8" w:space="0" w:color="000000" w:themeColor="text1"/>
            </w:tcBorders>
            <w:tcMar>
              <w:left w:w="108" w:type="dxa"/>
              <w:right w:w="108" w:type="dxa"/>
            </w:tcMar>
          </w:tcPr>
          <w:p w14:paraId="506DE62B" w14:textId="7602F642" w:rsidR="79B66CFE" w:rsidRDefault="79B66CFE" w:rsidP="79B66CFE">
            <w:r w:rsidRPr="79B66CFE">
              <w:rPr>
                <w:rFonts w:ascii="Aptos" w:eastAsia="Aptos" w:hAnsi="Aptos" w:cs="Aptos"/>
              </w:rPr>
              <w:t xml:space="preserve">Email: </w:t>
            </w:r>
          </w:p>
        </w:tc>
      </w:tr>
      <w:tr w:rsidR="79B66CFE" w14:paraId="499D17C7" w14:textId="77777777" w:rsidTr="006724BD">
        <w:trPr>
          <w:trHeight w:val="300"/>
        </w:trPr>
        <w:tc>
          <w:tcPr>
            <w:tcW w:w="2650" w:type="dxa"/>
            <w:tcBorders>
              <w:top w:val="single" w:sz="8" w:space="0" w:color="auto"/>
              <w:left w:val="single" w:sz="8" w:space="0" w:color="auto"/>
              <w:bottom w:val="single" w:sz="8" w:space="0" w:color="auto"/>
              <w:right w:val="single" w:sz="8" w:space="0" w:color="000000" w:themeColor="text1"/>
            </w:tcBorders>
            <w:shd w:val="clear" w:color="auto" w:fill="F2F2F2" w:themeFill="background1" w:themeFillShade="F2"/>
            <w:tcMar>
              <w:left w:w="108" w:type="dxa"/>
              <w:right w:w="108" w:type="dxa"/>
            </w:tcMar>
          </w:tcPr>
          <w:p w14:paraId="6E7BF70C" w14:textId="5A630ED9" w:rsidR="79B66CFE" w:rsidRDefault="79B66CFE" w:rsidP="79B66CFE">
            <w:r w:rsidRPr="79B66CFE">
              <w:rPr>
                <w:rFonts w:ascii="Aptos" w:eastAsia="Aptos" w:hAnsi="Aptos" w:cs="Aptos"/>
                <w:b/>
                <w:bCs/>
                <w:color w:val="007396" w:themeColor="accent1"/>
              </w:rPr>
              <w:t xml:space="preserve">Project Postal Code </w:t>
            </w:r>
            <w:r w:rsidRPr="79B66CFE">
              <w:rPr>
                <w:rFonts w:ascii="Aptos" w:eastAsia="Aptos" w:hAnsi="Aptos" w:cs="Aptos"/>
                <w:b/>
                <w:bCs/>
                <w:color w:val="EE0000"/>
              </w:rPr>
              <w:t>*</w:t>
            </w:r>
            <w:r w:rsidRPr="79B66CFE">
              <w:rPr>
                <w:rFonts w:ascii="Aptos" w:eastAsia="Aptos" w:hAnsi="Aptos" w:cs="Aptos"/>
                <w:b/>
                <w:bCs/>
                <w:color w:val="007396" w:themeColor="accent1"/>
              </w:rPr>
              <w:t xml:space="preserve"> </w:t>
            </w:r>
          </w:p>
        </w:tc>
        <w:tc>
          <w:tcPr>
            <w:tcW w:w="2184" w:type="dxa"/>
            <w:tcBorders>
              <w:top w:val="single" w:sz="8" w:space="0" w:color="000000" w:themeColor="text1"/>
              <w:left w:val="single" w:sz="8" w:space="0" w:color="000000" w:themeColor="text1"/>
              <w:bottom w:val="single" w:sz="8" w:space="0" w:color="000000" w:themeColor="text1"/>
              <w:right w:val="nil"/>
            </w:tcBorders>
            <w:tcMar>
              <w:left w:w="108" w:type="dxa"/>
              <w:right w:w="108" w:type="dxa"/>
            </w:tcMar>
          </w:tcPr>
          <w:p w14:paraId="642C2198" w14:textId="352544DE" w:rsidR="79B66CFE" w:rsidRDefault="79B66CFE" w:rsidP="79B66CFE">
            <w:r w:rsidRPr="79B66CFE">
              <w:rPr>
                <w:rFonts w:ascii="Aptos" w:eastAsia="Aptos" w:hAnsi="Aptos" w:cs="Aptos"/>
              </w:rPr>
              <w:t xml:space="preserve"> </w:t>
            </w:r>
          </w:p>
        </w:tc>
        <w:tc>
          <w:tcPr>
            <w:tcW w:w="4506" w:type="dxa"/>
            <w:gridSpan w:val="3"/>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3002F991" w14:textId="3F9D2A43" w:rsidR="79B66CFE" w:rsidRDefault="79B66CFE" w:rsidP="79B66CFE">
            <w:r w:rsidRPr="79B66CFE">
              <w:rPr>
                <w:rFonts w:ascii="Aptos" w:eastAsia="Aptos" w:hAnsi="Aptos" w:cs="Aptos"/>
              </w:rPr>
              <w:t xml:space="preserve"> </w:t>
            </w:r>
          </w:p>
        </w:tc>
      </w:tr>
      <w:tr w:rsidR="79B66CFE" w14:paraId="4E1953BE" w14:textId="77777777" w:rsidTr="006724BD">
        <w:trPr>
          <w:trHeight w:val="300"/>
        </w:trPr>
        <w:tc>
          <w:tcPr>
            <w:tcW w:w="2650" w:type="dxa"/>
            <w:tcBorders>
              <w:top w:val="single" w:sz="8" w:space="0" w:color="auto"/>
              <w:left w:val="single" w:sz="8" w:space="0" w:color="auto"/>
              <w:bottom w:val="single" w:sz="8" w:space="0" w:color="auto"/>
              <w:right w:val="single" w:sz="8" w:space="0" w:color="000000" w:themeColor="text1"/>
            </w:tcBorders>
            <w:shd w:val="clear" w:color="auto" w:fill="F2F2F2" w:themeFill="background1" w:themeFillShade="F2"/>
            <w:tcMar>
              <w:left w:w="108" w:type="dxa"/>
              <w:right w:w="108" w:type="dxa"/>
            </w:tcMar>
          </w:tcPr>
          <w:p w14:paraId="64600B28" w14:textId="3BF7B05A" w:rsidR="79B66CFE" w:rsidRDefault="79B66CFE" w:rsidP="79B66CFE">
            <w:pPr>
              <w:tabs>
                <w:tab w:val="left" w:pos="0"/>
                <w:tab w:val="left" w:pos="0"/>
                <w:tab w:val="center" w:pos="1602"/>
              </w:tabs>
            </w:pPr>
            <w:r w:rsidRPr="79B66CFE">
              <w:rPr>
                <w:rFonts w:ascii="Aptos" w:eastAsia="Aptos" w:hAnsi="Aptos" w:cs="Aptos"/>
                <w:b/>
                <w:bCs/>
                <w:color w:val="007396" w:themeColor="accent1"/>
              </w:rPr>
              <w:t>How do you prefer to be contacted?</w:t>
            </w:r>
            <w:r w:rsidRPr="79B66CFE">
              <w:rPr>
                <w:rFonts w:ascii="Aptos" w:eastAsia="Aptos" w:hAnsi="Aptos" w:cs="Aptos"/>
                <w:b/>
                <w:bCs/>
                <w:color w:val="EA5328" w:themeColor="accent4"/>
              </w:rPr>
              <w:t xml:space="preserve"> *</w:t>
            </w:r>
          </w:p>
        </w:tc>
        <w:tc>
          <w:tcPr>
            <w:tcW w:w="2184" w:type="dxa"/>
            <w:tcBorders>
              <w:top w:val="single" w:sz="8" w:space="0" w:color="000000" w:themeColor="text1"/>
              <w:left w:val="single" w:sz="8" w:space="0" w:color="000000" w:themeColor="text1"/>
              <w:bottom w:val="single" w:sz="8" w:space="0" w:color="000000" w:themeColor="text1"/>
              <w:right w:val="nil"/>
            </w:tcBorders>
            <w:tcMar>
              <w:left w:w="108" w:type="dxa"/>
              <w:right w:w="108" w:type="dxa"/>
            </w:tcMar>
          </w:tcPr>
          <w:p w14:paraId="41FEEFC5" w14:textId="6C003169" w:rsidR="79B66CFE" w:rsidRDefault="79B66CFE" w:rsidP="79B66CFE">
            <w:pPr>
              <w:pStyle w:val="ListParagraph"/>
              <w:numPr>
                <w:ilvl w:val="0"/>
                <w:numId w:val="6"/>
              </w:numPr>
              <w:ind w:right="-72"/>
              <w:rPr>
                <w:rFonts w:ascii="Aptos" w:eastAsia="Aptos" w:hAnsi="Aptos" w:cs="Aptos"/>
              </w:rPr>
            </w:pPr>
            <w:r w:rsidRPr="79B66CFE">
              <w:rPr>
                <w:rFonts w:ascii="Aptos" w:eastAsia="Aptos" w:hAnsi="Aptos" w:cs="Aptos"/>
              </w:rPr>
              <w:t>Phone</w:t>
            </w:r>
          </w:p>
          <w:p w14:paraId="1A3CC9E1" w14:textId="456D0D53" w:rsidR="79B66CFE" w:rsidRDefault="79B66CFE" w:rsidP="79B66CFE">
            <w:pPr>
              <w:pStyle w:val="ListParagraph"/>
              <w:numPr>
                <w:ilvl w:val="0"/>
                <w:numId w:val="6"/>
              </w:numPr>
              <w:ind w:right="-72"/>
              <w:rPr>
                <w:rFonts w:ascii="Aptos" w:eastAsia="Aptos" w:hAnsi="Aptos" w:cs="Aptos"/>
              </w:rPr>
            </w:pPr>
            <w:r w:rsidRPr="79B66CFE">
              <w:rPr>
                <w:rFonts w:ascii="Aptos" w:eastAsia="Aptos" w:hAnsi="Aptos" w:cs="Aptos"/>
              </w:rPr>
              <w:t>Email</w:t>
            </w:r>
          </w:p>
        </w:tc>
        <w:tc>
          <w:tcPr>
            <w:tcW w:w="4506" w:type="dxa"/>
            <w:gridSpan w:val="3"/>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5E375762" w14:textId="0059218C" w:rsidR="79B66CFE" w:rsidRDefault="79B66CFE" w:rsidP="79B66CFE">
            <w:pPr>
              <w:pStyle w:val="ListParagraph"/>
              <w:numPr>
                <w:ilvl w:val="0"/>
                <w:numId w:val="6"/>
              </w:numPr>
              <w:ind w:right="-72"/>
              <w:rPr>
                <w:rFonts w:ascii="Aptos" w:eastAsia="Aptos" w:hAnsi="Aptos" w:cs="Aptos"/>
              </w:rPr>
            </w:pPr>
            <w:r w:rsidRPr="79B66CFE">
              <w:rPr>
                <w:rFonts w:ascii="Aptos" w:eastAsia="Aptos" w:hAnsi="Aptos" w:cs="Aptos"/>
              </w:rPr>
              <w:t>Other:</w:t>
            </w:r>
            <w:r>
              <w:br/>
            </w:r>
            <w:r w:rsidR="534D0642" w:rsidRPr="79B66CFE">
              <w:rPr>
                <w:rFonts w:ascii="Aptos" w:eastAsia="Aptos" w:hAnsi="Aptos" w:cs="Aptos"/>
              </w:rPr>
              <w:t>___________________________</w:t>
            </w:r>
          </w:p>
        </w:tc>
      </w:tr>
      <w:tr w:rsidR="79B66CFE" w14:paraId="250E09D1" w14:textId="77777777" w:rsidTr="006724BD">
        <w:trPr>
          <w:trHeight w:val="300"/>
        </w:trPr>
        <w:tc>
          <w:tcPr>
            <w:tcW w:w="2650" w:type="dxa"/>
            <w:tcBorders>
              <w:top w:val="single" w:sz="8" w:space="0" w:color="auto"/>
              <w:left w:val="single" w:sz="8" w:space="0" w:color="auto"/>
              <w:bottom w:val="single" w:sz="8" w:space="0" w:color="auto"/>
              <w:right w:val="single" w:sz="8" w:space="0" w:color="000000" w:themeColor="text1"/>
            </w:tcBorders>
            <w:shd w:val="clear" w:color="auto" w:fill="F2F2F2" w:themeFill="background1" w:themeFillShade="F2"/>
            <w:tcMar>
              <w:left w:w="108" w:type="dxa"/>
              <w:right w:w="108" w:type="dxa"/>
            </w:tcMar>
          </w:tcPr>
          <w:p w14:paraId="5B24DA01" w14:textId="27B3C52C" w:rsidR="79B66CFE" w:rsidRDefault="79B66CFE" w:rsidP="79B66CFE">
            <w:pPr>
              <w:tabs>
                <w:tab w:val="left" w:pos="0"/>
                <w:tab w:val="left" w:pos="0"/>
                <w:tab w:val="center" w:pos="1602"/>
              </w:tabs>
            </w:pPr>
            <w:r w:rsidRPr="79B66CFE">
              <w:rPr>
                <w:rFonts w:ascii="Aptos" w:eastAsia="Aptos" w:hAnsi="Aptos" w:cs="Aptos"/>
                <w:b/>
                <w:bCs/>
                <w:color w:val="007396" w:themeColor="accent1"/>
              </w:rPr>
              <w:t>Date of Birth</w:t>
            </w:r>
            <w:r w:rsidRPr="79B66CFE">
              <w:rPr>
                <w:rFonts w:ascii="Aptos" w:eastAsia="Aptos" w:hAnsi="Aptos" w:cs="Aptos"/>
                <w:b/>
                <w:bCs/>
                <w:color w:val="EA5328" w:themeColor="accent4"/>
              </w:rPr>
              <w:t>*</w:t>
            </w:r>
          </w:p>
        </w:tc>
        <w:tc>
          <w:tcPr>
            <w:tcW w:w="6690"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575B05D" w14:textId="03ED60A9" w:rsidR="79B66CFE" w:rsidRDefault="79B66CFE" w:rsidP="79B66CFE">
            <w:r w:rsidRPr="79B66CFE">
              <w:rPr>
                <w:rFonts w:ascii="Aptos" w:eastAsia="Aptos" w:hAnsi="Aptos" w:cs="Aptos"/>
              </w:rPr>
              <w:t>[DD/MM/YYYY]</w:t>
            </w:r>
          </w:p>
        </w:tc>
      </w:tr>
      <w:tr w:rsidR="79B66CFE" w14:paraId="45AA6A8C" w14:textId="77777777" w:rsidTr="006724BD">
        <w:trPr>
          <w:trHeight w:val="300"/>
        </w:trPr>
        <w:tc>
          <w:tcPr>
            <w:tcW w:w="2650" w:type="dxa"/>
            <w:tcBorders>
              <w:top w:val="single" w:sz="8" w:space="0" w:color="auto"/>
              <w:left w:val="single" w:sz="8" w:space="0" w:color="auto"/>
              <w:bottom w:val="single" w:sz="8" w:space="0" w:color="auto"/>
              <w:right w:val="single" w:sz="8" w:space="0" w:color="000000" w:themeColor="text1"/>
            </w:tcBorders>
            <w:shd w:val="clear" w:color="auto" w:fill="F2F2F2" w:themeFill="background1" w:themeFillShade="F2"/>
            <w:tcMar>
              <w:left w:w="108" w:type="dxa"/>
              <w:right w:w="108" w:type="dxa"/>
            </w:tcMar>
          </w:tcPr>
          <w:p w14:paraId="6CA8FF7B" w14:textId="4CDD4348" w:rsidR="79B66CFE" w:rsidRDefault="79B66CFE" w:rsidP="79B66CFE">
            <w:pPr>
              <w:tabs>
                <w:tab w:val="left" w:pos="0"/>
                <w:tab w:val="left" w:pos="0"/>
                <w:tab w:val="center" w:pos="1602"/>
              </w:tabs>
            </w:pPr>
            <w:r w:rsidRPr="79B66CFE">
              <w:rPr>
                <w:rFonts w:ascii="Aptos" w:eastAsia="Aptos" w:hAnsi="Aptos" w:cs="Aptos"/>
                <w:b/>
                <w:bCs/>
                <w:color w:val="007296"/>
              </w:rPr>
              <w:t>Gender</w:t>
            </w:r>
            <w:r w:rsidRPr="79B66CFE">
              <w:rPr>
                <w:rFonts w:ascii="Aptos" w:eastAsia="Aptos" w:hAnsi="Aptos" w:cs="Aptos"/>
                <w:b/>
                <w:bCs/>
                <w:color w:val="EA5328" w:themeColor="accent4"/>
              </w:rPr>
              <w:t>*</w:t>
            </w:r>
          </w:p>
        </w:tc>
        <w:tc>
          <w:tcPr>
            <w:tcW w:w="2184" w:type="dxa"/>
            <w:tcBorders>
              <w:top w:val="single" w:sz="8" w:space="0" w:color="000000" w:themeColor="text1"/>
              <w:left w:val="single" w:sz="8" w:space="0" w:color="000000" w:themeColor="text1"/>
              <w:bottom w:val="single" w:sz="8" w:space="0" w:color="000000" w:themeColor="text1"/>
              <w:right w:val="nil"/>
            </w:tcBorders>
            <w:tcMar>
              <w:left w:w="108" w:type="dxa"/>
              <w:right w:w="108" w:type="dxa"/>
            </w:tcMar>
          </w:tcPr>
          <w:p w14:paraId="2C08F237" w14:textId="6A2112A7" w:rsidR="79B66CFE" w:rsidRDefault="79B66CFE" w:rsidP="79B66CFE">
            <w:pPr>
              <w:pStyle w:val="ListParagraph"/>
              <w:numPr>
                <w:ilvl w:val="0"/>
                <w:numId w:val="5"/>
              </w:numPr>
              <w:rPr>
                <w:rFonts w:ascii="Aptos" w:eastAsia="Aptos" w:hAnsi="Aptos" w:cs="Aptos"/>
              </w:rPr>
            </w:pPr>
            <w:r w:rsidRPr="79B66CFE">
              <w:rPr>
                <w:rFonts w:ascii="Aptos" w:eastAsia="Aptos" w:hAnsi="Aptos" w:cs="Aptos"/>
              </w:rPr>
              <w:t>Woman</w:t>
            </w:r>
          </w:p>
          <w:p w14:paraId="1BBC7740" w14:textId="2753A646" w:rsidR="79B66CFE" w:rsidRDefault="79B66CFE" w:rsidP="79B66CFE">
            <w:pPr>
              <w:pStyle w:val="ListParagraph"/>
              <w:numPr>
                <w:ilvl w:val="0"/>
                <w:numId w:val="5"/>
              </w:numPr>
              <w:rPr>
                <w:rFonts w:ascii="Aptos" w:eastAsia="Aptos" w:hAnsi="Aptos" w:cs="Aptos"/>
              </w:rPr>
            </w:pPr>
            <w:r w:rsidRPr="79B66CFE">
              <w:rPr>
                <w:rFonts w:ascii="Aptos" w:eastAsia="Aptos" w:hAnsi="Aptos" w:cs="Aptos"/>
              </w:rPr>
              <w:t>Man</w:t>
            </w:r>
          </w:p>
          <w:p w14:paraId="6BB477FA" w14:textId="42F711C6" w:rsidR="79B66CFE" w:rsidRDefault="79B66CFE" w:rsidP="79B66CFE">
            <w:pPr>
              <w:pStyle w:val="ListParagraph"/>
              <w:numPr>
                <w:ilvl w:val="0"/>
                <w:numId w:val="5"/>
              </w:numPr>
              <w:rPr>
                <w:rFonts w:ascii="Aptos" w:eastAsia="Aptos" w:hAnsi="Aptos" w:cs="Aptos"/>
              </w:rPr>
            </w:pPr>
            <w:r w:rsidRPr="79B66CFE">
              <w:rPr>
                <w:rFonts w:ascii="Aptos" w:eastAsia="Aptos" w:hAnsi="Aptos" w:cs="Aptos"/>
              </w:rPr>
              <w:t>Non-Binary</w:t>
            </w:r>
          </w:p>
        </w:tc>
        <w:tc>
          <w:tcPr>
            <w:tcW w:w="4506" w:type="dxa"/>
            <w:gridSpan w:val="3"/>
            <w:tcBorders>
              <w:top w:val="nil"/>
              <w:left w:val="nil"/>
              <w:bottom w:val="single" w:sz="8" w:space="0" w:color="000000" w:themeColor="text1"/>
              <w:right w:val="single" w:sz="8" w:space="0" w:color="000000" w:themeColor="text1"/>
            </w:tcBorders>
            <w:tcMar>
              <w:left w:w="108" w:type="dxa"/>
              <w:right w:w="108" w:type="dxa"/>
            </w:tcMar>
          </w:tcPr>
          <w:p w14:paraId="77BB1457" w14:textId="590CD678" w:rsidR="79B66CFE" w:rsidRDefault="79B66CFE" w:rsidP="79B66CFE">
            <w:pPr>
              <w:pStyle w:val="ListParagraph"/>
              <w:numPr>
                <w:ilvl w:val="0"/>
                <w:numId w:val="5"/>
              </w:numPr>
              <w:rPr>
                <w:rFonts w:ascii="Aptos" w:eastAsia="Aptos" w:hAnsi="Aptos" w:cs="Aptos"/>
              </w:rPr>
            </w:pPr>
            <w:r w:rsidRPr="79B66CFE">
              <w:rPr>
                <w:rFonts w:ascii="Aptos" w:eastAsia="Aptos" w:hAnsi="Aptos" w:cs="Aptos"/>
              </w:rPr>
              <w:t>Prefer to self-declare:</w:t>
            </w:r>
            <w:r>
              <w:br/>
            </w:r>
            <w:r w:rsidRPr="79B66CFE">
              <w:rPr>
                <w:rFonts w:ascii="Aptos" w:eastAsia="Aptos" w:hAnsi="Aptos" w:cs="Aptos"/>
              </w:rPr>
              <w:t>___________________________</w:t>
            </w:r>
          </w:p>
          <w:p w14:paraId="1773BBE9" w14:textId="140A1DEE" w:rsidR="79B66CFE" w:rsidRDefault="79B66CFE" w:rsidP="79B66CFE">
            <w:pPr>
              <w:pStyle w:val="ListParagraph"/>
              <w:numPr>
                <w:ilvl w:val="0"/>
                <w:numId w:val="5"/>
              </w:numPr>
              <w:rPr>
                <w:rFonts w:ascii="Aptos" w:eastAsia="Aptos" w:hAnsi="Aptos" w:cs="Aptos"/>
              </w:rPr>
            </w:pPr>
            <w:r w:rsidRPr="79B66CFE">
              <w:rPr>
                <w:rFonts w:ascii="Aptos" w:eastAsia="Aptos" w:hAnsi="Aptos" w:cs="Aptos"/>
              </w:rPr>
              <w:t>Prefer not to say</w:t>
            </w:r>
          </w:p>
        </w:tc>
      </w:tr>
      <w:tr w:rsidR="79B66CFE" w14:paraId="396D34E7" w14:textId="77777777" w:rsidTr="006724BD">
        <w:trPr>
          <w:trHeight w:val="300"/>
        </w:trPr>
        <w:tc>
          <w:tcPr>
            <w:tcW w:w="2650" w:type="dxa"/>
            <w:tcBorders>
              <w:top w:val="single" w:sz="8" w:space="0" w:color="auto"/>
              <w:left w:val="single" w:sz="8" w:space="0" w:color="auto"/>
              <w:bottom w:val="single" w:sz="8" w:space="0" w:color="auto"/>
              <w:right w:val="single" w:sz="8" w:space="0" w:color="000000" w:themeColor="text1"/>
            </w:tcBorders>
            <w:shd w:val="clear" w:color="auto" w:fill="F2F2F2" w:themeFill="background1" w:themeFillShade="F2"/>
            <w:tcMar>
              <w:left w:w="108" w:type="dxa"/>
              <w:right w:w="108" w:type="dxa"/>
            </w:tcMar>
          </w:tcPr>
          <w:p w14:paraId="23B82184" w14:textId="1CC19381" w:rsidR="79B66CFE" w:rsidRDefault="79B66CFE" w:rsidP="79B66CFE">
            <w:pPr>
              <w:tabs>
                <w:tab w:val="left" w:pos="0"/>
                <w:tab w:val="left" w:pos="0"/>
                <w:tab w:val="center" w:pos="1602"/>
              </w:tabs>
            </w:pPr>
            <w:r w:rsidRPr="79B66CFE">
              <w:rPr>
                <w:rFonts w:ascii="Aptos" w:eastAsia="Aptos" w:hAnsi="Aptos" w:cs="Aptos"/>
                <w:b/>
                <w:bCs/>
                <w:color w:val="007396" w:themeColor="accent1"/>
              </w:rPr>
              <w:t>Do you identify as Indigenous?</w:t>
            </w:r>
            <w:r w:rsidRPr="79B66CFE">
              <w:rPr>
                <w:rFonts w:ascii="Aptos" w:eastAsia="Aptos" w:hAnsi="Aptos" w:cs="Aptos"/>
                <w:b/>
                <w:bCs/>
                <w:color w:val="EA5328" w:themeColor="accent4"/>
              </w:rPr>
              <w:t xml:space="preserve"> *</w:t>
            </w:r>
          </w:p>
        </w:tc>
        <w:tc>
          <w:tcPr>
            <w:tcW w:w="2184" w:type="dxa"/>
            <w:tcBorders>
              <w:top w:val="single" w:sz="8" w:space="0" w:color="000000" w:themeColor="text1"/>
              <w:left w:val="single" w:sz="8" w:space="0" w:color="000000" w:themeColor="text1"/>
              <w:bottom w:val="single" w:sz="8" w:space="0" w:color="000000" w:themeColor="text1"/>
              <w:right w:val="nil"/>
            </w:tcBorders>
            <w:tcMar>
              <w:left w:w="108" w:type="dxa"/>
              <w:right w:w="108" w:type="dxa"/>
            </w:tcMar>
          </w:tcPr>
          <w:p w14:paraId="7312210B" w14:textId="4CCFCC68" w:rsidR="79B66CFE" w:rsidRDefault="79B66CFE" w:rsidP="79B66CFE">
            <w:pPr>
              <w:pStyle w:val="ListParagraph"/>
              <w:numPr>
                <w:ilvl w:val="0"/>
                <w:numId w:val="4"/>
              </w:numPr>
              <w:rPr>
                <w:rFonts w:ascii="Aptos" w:eastAsia="Aptos" w:hAnsi="Aptos" w:cs="Aptos"/>
              </w:rPr>
            </w:pPr>
            <w:r w:rsidRPr="79B66CFE">
              <w:rPr>
                <w:rFonts w:ascii="Aptos" w:eastAsia="Aptos" w:hAnsi="Aptos" w:cs="Aptos"/>
              </w:rPr>
              <w:t>Yes</w:t>
            </w:r>
          </w:p>
          <w:p w14:paraId="0723596E" w14:textId="0D8AA2C3" w:rsidR="0777C36E" w:rsidRDefault="0777C36E" w:rsidP="79B66CFE">
            <w:pPr>
              <w:pStyle w:val="ListParagraph"/>
              <w:numPr>
                <w:ilvl w:val="0"/>
                <w:numId w:val="4"/>
              </w:numPr>
              <w:rPr>
                <w:rFonts w:ascii="Aptos" w:eastAsia="Aptos" w:hAnsi="Aptos" w:cs="Aptos"/>
              </w:rPr>
            </w:pPr>
            <w:r w:rsidRPr="79B66CFE">
              <w:rPr>
                <w:rFonts w:ascii="Aptos" w:eastAsia="Aptos" w:hAnsi="Aptos" w:cs="Aptos"/>
              </w:rPr>
              <w:t xml:space="preserve">No </w:t>
            </w:r>
          </w:p>
        </w:tc>
        <w:tc>
          <w:tcPr>
            <w:tcW w:w="4506" w:type="dxa"/>
            <w:gridSpan w:val="3"/>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068665D8" w14:textId="7D12B35B" w:rsidR="0777C36E" w:rsidRPr="00DD049C" w:rsidRDefault="0777C36E" w:rsidP="00DD049C">
            <w:pPr>
              <w:rPr>
                <w:rFonts w:ascii="Aptos" w:eastAsia="Aptos" w:hAnsi="Aptos" w:cs="Aptos"/>
              </w:rPr>
            </w:pPr>
          </w:p>
        </w:tc>
      </w:tr>
      <w:tr w:rsidR="79B66CFE" w14:paraId="3DEA7714" w14:textId="77777777" w:rsidTr="006724BD">
        <w:trPr>
          <w:trHeight w:val="300"/>
        </w:trPr>
        <w:tc>
          <w:tcPr>
            <w:tcW w:w="2650" w:type="dxa"/>
            <w:tcBorders>
              <w:top w:val="single" w:sz="8" w:space="0" w:color="auto"/>
              <w:left w:val="single" w:sz="8" w:space="0" w:color="auto"/>
              <w:bottom w:val="single" w:sz="8" w:space="0" w:color="auto"/>
              <w:right w:val="single" w:sz="8" w:space="0" w:color="000000" w:themeColor="text1"/>
            </w:tcBorders>
            <w:shd w:val="clear" w:color="auto" w:fill="F2F2F2" w:themeFill="background1" w:themeFillShade="F2"/>
            <w:tcMar>
              <w:left w:w="108" w:type="dxa"/>
              <w:right w:w="108" w:type="dxa"/>
            </w:tcMar>
          </w:tcPr>
          <w:p w14:paraId="12108BE5" w14:textId="1D33B2B6" w:rsidR="79B66CFE" w:rsidRDefault="79B66CFE" w:rsidP="79B66CFE">
            <w:pPr>
              <w:tabs>
                <w:tab w:val="left" w:pos="0"/>
                <w:tab w:val="left" w:pos="0"/>
                <w:tab w:val="center" w:pos="1602"/>
              </w:tabs>
            </w:pPr>
            <w:r w:rsidRPr="79B66CFE">
              <w:rPr>
                <w:rFonts w:ascii="Aptos" w:eastAsia="Aptos" w:hAnsi="Aptos" w:cs="Aptos"/>
                <w:b/>
                <w:bCs/>
                <w:color w:val="007396" w:themeColor="accent1"/>
              </w:rPr>
              <w:t>If YES, what Indigenous group do you identify with?</w:t>
            </w:r>
            <w:r w:rsidRPr="79B66CFE">
              <w:rPr>
                <w:rFonts w:ascii="Aptos" w:eastAsia="Aptos" w:hAnsi="Aptos" w:cs="Aptos"/>
                <w:b/>
                <w:bCs/>
                <w:color w:val="EA5328" w:themeColor="accent4"/>
              </w:rPr>
              <w:t xml:space="preserve"> *</w:t>
            </w:r>
          </w:p>
        </w:tc>
        <w:tc>
          <w:tcPr>
            <w:tcW w:w="2184" w:type="dxa"/>
            <w:tcBorders>
              <w:top w:val="single" w:sz="8" w:space="0" w:color="000000" w:themeColor="text1"/>
              <w:left w:val="single" w:sz="8" w:space="0" w:color="000000" w:themeColor="text1"/>
              <w:bottom w:val="single" w:sz="8" w:space="0" w:color="000000" w:themeColor="text1"/>
              <w:right w:val="nil"/>
            </w:tcBorders>
            <w:tcMar>
              <w:left w:w="108" w:type="dxa"/>
              <w:right w:w="108" w:type="dxa"/>
            </w:tcMar>
          </w:tcPr>
          <w:p w14:paraId="3364CD40" w14:textId="0BFB7F01" w:rsidR="79B66CFE" w:rsidRDefault="79B66CFE" w:rsidP="79B66CFE">
            <w:pPr>
              <w:pStyle w:val="ListParagraph"/>
              <w:numPr>
                <w:ilvl w:val="0"/>
                <w:numId w:val="3"/>
              </w:numPr>
              <w:rPr>
                <w:rFonts w:ascii="Aptos" w:eastAsia="Aptos" w:hAnsi="Aptos" w:cs="Aptos"/>
              </w:rPr>
            </w:pPr>
            <w:r w:rsidRPr="79B66CFE">
              <w:rPr>
                <w:rFonts w:ascii="Aptos" w:eastAsia="Aptos" w:hAnsi="Aptos" w:cs="Aptos"/>
              </w:rPr>
              <w:t>First Nation</w:t>
            </w:r>
          </w:p>
          <w:p w14:paraId="7F972FAC" w14:textId="08558073" w:rsidR="79B66CFE" w:rsidRDefault="79B66CFE" w:rsidP="79B66CFE">
            <w:pPr>
              <w:pStyle w:val="ListParagraph"/>
              <w:numPr>
                <w:ilvl w:val="0"/>
                <w:numId w:val="3"/>
              </w:numPr>
              <w:rPr>
                <w:rFonts w:ascii="Aptos" w:eastAsia="Aptos" w:hAnsi="Aptos" w:cs="Aptos"/>
              </w:rPr>
            </w:pPr>
            <w:r w:rsidRPr="79B66CFE">
              <w:rPr>
                <w:rFonts w:ascii="Aptos" w:eastAsia="Aptos" w:hAnsi="Aptos" w:cs="Aptos"/>
              </w:rPr>
              <w:t>Métis</w:t>
            </w:r>
          </w:p>
        </w:tc>
        <w:tc>
          <w:tcPr>
            <w:tcW w:w="4506" w:type="dxa"/>
            <w:gridSpan w:val="3"/>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79ED9D9F" w14:textId="26D82F38" w:rsidR="79B66CFE" w:rsidRDefault="79B66CFE" w:rsidP="79B66CFE">
            <w:pPr>
              <w:pStyle w:val="ListParagraph"/>
              <w:numPr>
                <w:ilvl w:val="0"/>
                <w:numId w:val="3"/>
              </w:numPr>
              <w:rPr>
                <w:rFonts w:ascii="Aptos" w:eastAsia="Aptos" w:hAnsi="Aptos" w:cs="Aptos"/>
              </w:rPr>
            </w:pPr>
            <w:r w:rsidRPr="79B66CFE">
              <w:rPr>
                <w:rFonts w:ascii="Aptos" w:eastAsia="Aptos" w:hAnsi="Aptos" w:cs="Aptos"/>
              </w:rPr>
              <w:t>Inuit</w:t>
            </w:r>
          </w:p>
          <w:p w14:paraId="4E36532B" w14:textId="641E6A05" w:rsidR="79B66CFE" w:rsidRDefault="79B66CFE" w:rsidP="79B66CFE">
            <w:pPr>
              <w:pStyle w:val="ListParagraph"/>
              <w:numPr>
                <w:ilvl w:val="0"/>
                <w:numId w:val="3"/>
              </w:numPr>
              <w:rPr>
                <w:rFonts w:ascii="Aptos" w:eastAsia="Aptos" w:hAnsi="Aptos" w:cs="Aptos"/>
              </w:rPr>
            </w:pPr>
            <w:r w:rsidRPr="79B66CFE">
              <w:rPr>
                <w:rFonts w:ascii="Aptos" w:eastAsia="Aptos" w:hAnsi="Aptos" w:cs="Aptos"/>
              </w:rPr>
              <w:t>Prefer to self-describe: ________</w:t>
            </w:r>
          </w:p>
        </w:tc>
      </w:tr>
      <w:tr w:rsidR="79B66CFE" w14:paraId="181ED969" w14:textId="77777777" w:rsidTr="006724BD">
        <w:trPr>
          <w:trHeight w:val="300"/>
        </w:trPr>
        <w:tc>
          <w:tcPr>
            <w:tcW w:w="2650" w:type="dxa"/>
            <w:tcBorders>
              <w:top w:val="single" w:sz="8" w:space="0" w:color="auto"/>
              <w:left w:val="single" w:sz="8" w:space="0" w:color="auto"/>
              <w:bottom w:val="single" w:sz="8" w:space="0" w:color="auto"/>
              <w:right w:val="single" w:sz="8" w:space="0" w:color="000000" w:themeColor="text1"/>
            </w:tcBorders>
            <w:shd w:val="clear" w:color="auto" w:fill="F2F2F2" w:themeFill="background1" w:themeFillShade="F2"/>
            <w:tcMar>
              <w:left w:w="108" w:type="dxa"/>
              <w:right w:w="108" w:type="dxa"/>
            </w:tcMar>
          </w:tcPr>
          <w:p w14:paraId="2094FFC4" w14:textId="1899EBEA" w:rsidR="79B66CFE" w:rsidRDefault="79B66CFE" w:rsidP="79B66CFE">
            <w:pPr>
              <w:tabs>
                <w:tab w:val="left" w:pos="0"/>
                <w:tab w:val="left" w:pos="0"/>
                <w:tab w:val="center" w:pos="1602"/>
              </w:tabs>
            </w:pPr>
            <w:r w:rsidRPr="79B66CFE">
              <w:rPr>
                <w:rFonts w:ascii="Aptos" w:eastAsia="Aptos" w:hAnsi="Aptos" w:cs="Aptos"/>
                <w:b/>
                <w:bCs/>
                <w:color w:val="007396" w:themeColor="accent1"/>
              </w:rPr>
              <w:t>Indigenous Nation / Community / Inuit Region</w:t>
            </w:r>
            <w:r w:rsidRPr="79B66CFE">
              <w:rPr>
                <w:rFonts w:ascii="Aptos" w:eastAsia="Aptos" w:hAnsi="Aptos" w:cs="Aptos"/>
                <w:b/>
                <w:bCs/>
                <w:color w:val="EA5328" w:themeColor="accent4"/>
              </w:rPr>
              <w:t>*</w:t>
            </w:r>
          </w:p>
        </w:tc>
        <w:tc>
          <w:tcPr>
            <w:tcW w:w="6690"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B101488" w14:textId="3DADC305" w:rsidR="79B66CFE" w:rsidRDefault="79B66CFE" w:rsidP="79B66CFE">
            <w:pPr>
              <w:rPr>
                <w:rFonts w:ascii="Aptos" w:eastAsia="Aptos" w:hAnsi="Aptos" w:cs="Aptos"/>
              </w:rPr>
            </w:pPr>
            <w:r w:rsidRPr="79B66CFE">
              <w:rPr>
                <w:rFonts w:ascii="Aptos" w:eastAsia="Aptos" w:hAnsi="Aptos" w:cs="Aptos"/>
              </w:rPr>
              <w:t xml:space="preserve"> </w:t>
            </w:r>
          </w:p>
        </w:tc>
      </w:tr>
      <w:tr w:rsidR="79B66CFE" w14:paraId="604C94E1" w14:textId="77777777" w:rsidTr="006724BD">
        <w:trPr>
          <w:trHeight w:val="300"/>
        </w:trPr>
        <w:tc>
          <w:tcPr>
            <w:tcW w:w="2650" w:type="dxa"/>
            <w:tcBorders>
              <w:top w:val="single" w:sz="8" w:space="0" w:color="auto"/>
              <w:left w:val="single" w:sz="8" w:space="0" w:color="auto"/>
              <w:bottom w:val="single" w:sz="8" w:space="0" w:color="auto"/>
              <w:right w:val="single" w:sz="8" w:space="0" w:color="000000" w:themeColor="text1"/>
            </w:tcBorders>
            <w:shd w:val="clear" w:color="auto" w:fill="F2F2F2" w:themeFill="background1" w:themeFillShade="F2"/>
            <w:tcMar>
              <w:left w:w="108" w:type="dxa"/>
              <w:right w:w="108" w:type="dxa"/>
            </w:tcMar>
          </w:tcPr>
          <w:p w14:paraId="5C90FFD8" w14:textId="3E718DFD" w:rsidR="79B66CFE" w:rsidRDefault="79B66CFE" w:rsidP="79B66CFE">
            <w:r w:rsidRPr="79B66CFE">
              <w:rPr>
                <w:rFonts w:ascii="Aptos" w:eastAsia="Aptos" w:hAnsi="Aptos" w:cs="Aptos"/>
                <w:b/>
                <w:bCs/>
                <w:color w:val="007396" w:themeColor="accent1"/>
              </w:rPr>
              <w:t xml:space="preserve">Youth Group, Organization Name, or Collective </w:t>
            </w:r>
            <w:r w:rsidRPr="79B66CFE">
              <w:rPr>
                <w:rFonts w:ascii="Aptos" w:eastAsia="Aptos" w:hAnsi="Aptos" w:cs="Aptos"/>
                <w:b/>
                <w:bCs/>
                <w:color w:val="EA5328" w:themeColor="accent4"/>
              </w:rPr>
              <w:t>*</w:t>
            </w:r>
          </w:p>
        </w:tc>
        <w:tc>
          <w:tcPr>
            <w:tcW w:w="6690"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EEA3314" w14:textId="2E1163F8" w:rsidR="79B66CFE" w:rsidRDefault="79B66CFE" w:rsidP="79B66CFE">
            <w:r w:rsidRPr="79B66CFE">
              <w:rPr>
                <w:rFonts w:ascii="Aptos" w:eastAsia="Aptos" w:hAnsi="Aptos" w:cs="Aptos"/>
              </w:rPr>
              <w:t xml:space="preserve"> </w:t>
            </w:r>
          </w:p>
        </w:tc>
      </w:tr>
      <w:tr w:rsidR="79B66CFE" w14:paraId="0CCC937E" w14:textId="77777777" w:rsidTr="006724BD">
        <w:trPr>
          <w:trHeight w:val="300"/>
        </w:trPr>
        <w:tc>
          <w:tcPr>
            <w:tcW w:w="2650" w:type="dxa"/>
            <w:tcBorders>
              <w:top w:val="single" w:sz="8" w:space="0" w:color="auto"/>
              <w:left w:val="single" w:sz="8" w:space="0" w:color="auto"/>
              <w:bottom w:val="single" w:sz="8" w:space="0" w:color="auto"/>
              <w:right w:val="single" w:sz="8" w:space="0" w:color="000000" w:themeColor="text1"/>
            </w:tcBorders>
            <w:shd w:val="clear" w:color="auto" w:fill="F2F2F2" w:themeFill="background1" w:themeFillShade="F2"/>
            <w:tcMar>
              <w:left w:w="108" w:type="dxa"/>
              <w:right w:w="108" w:type="dxa"/>
            </w:tcMar>
          </w:tcPr>
          <w:p w14:paraId="3E2E0CDB" w14:textId="538D7033" w:rsidR="79B66CFE" w:rsidRDefault="79B66CFE" w:rsidP="79B66CFE">
            <w:r w:rsidRPr="79B66CFE">
              <w:rPr>
                <w:rFonts w:ascii="Aptos" w:eastAsia="Aptos" w:hAnsi="Aptos" w:cs="Aptos"/>
                <w:b/>
                <w:bCs/>
                <w:color w:val="007296"/>
              </w:rPr>
              <w:t xml:space="preserve">Which bank account are you using? </w:t>
            </w:r>
            <w:r w:rsidRPr="79B66CFE">
              <w:rPr>
                <w:rFonts w:ascii="Aptos" w:eastAsia="Aptos" w:hAnsi="Aptos" w:cs="Aptos"/>
                <w:b/>
                <w:bCs/>
                <w:color w:val="EA5328" w:themeColor="accent4"/>
              </w:rPr>
              <w:t>*</w:t>
            </w:r>
          </w:p>
        </w:tc>
        <w:tc>
          <w:tcPr>
            <w:tcW w:w="2681" w:type="dxa"/>
            <w:gridSpan w:val="2"/>
            <w:tcBorders>
              <w:top w:val="single" w:sz="8" w:space="0" w:color="000000" w:themeColor="text1"/>
              <w:left w:val="single" w:sz="8" w:space="0" w:color="000000" w:themeColor="text1"/>
              <w:bottom w:val="single" w:sz="8" w:space="0" w:color="000000" w:themeColor="text1"/>
              <w:right w:val="nil"/>
            </w:tcBorders>
            <w:tcMar>
              <w:left w:w="108" w:type="dxa"/>
              <w:right w:w="108" w:type="dxa"/>
            </w:tcMar>
          </w:tcPr>
          <w:p w14:paraId="719C191E" w14:textId="49734A32" w:rsidR="79B66CFE" w:rsidRDefault="79B66CFE" w:rsidP="79B66CFE">
            <w:pPr>
              <w:pStyle w:val="ListParagraph"/>
              <w:numPr>
                <w:ilvl w:val="0"/>
                <w:numId w:val="2"/>
              </w:numPr>
              <w:rPr>
                <w:rFonts w:ascii="Aptos" w:eastAsia="Aptos" w:hAnsi="Aptos" w:cs="Aptos"/>
              </w:rPr>
            </w:pPr>
            <w:r w:rsidRPr="79B66CFE">
              <w:rPr>
                <w:rFonts w:ascii="Aptos" w:eastAsia="Aptos" w:hAnsi="Aptos" w:cs="Aptos"/>
              </w:rPr>
              <w:t>My own</w:t>
            </w:r>
          </w:p>
          <w:p w14:paraId="1614012E" w14:textId="5E61C014" w:rsidR="79B66CFE" w:rsidRDefault="79B66CFE" w:rsidP="79B66CFE">
            <w:pPr>
              <w:pStyle w:val="ListParagraph"/>
              <w:numPr>
                <w:ilvl w:val="0"/>
                <w:numId w:val="2"/>
              </w:numPr>
              <w:rPr>
                <w:rFonts w:ascii="Aptos" w:eastAsia="Aptos" w:hAnsi="Aptos" w:cs="Aptos"/>
              </w:rPr>
            </w:pPr>
            <w:r w:rsidRPr="79B66CFE">
              <w:rPr>
                <w:rFonts w:ascii="Aptos" w:eastAsia="Aptos" w:hAnsi="Aptos" w:cs="Aptos"/>
              </w:rPr>
              <w:t>Guardian</w:t>
            </w:r>
          </w:p>
        </w:tc>
        <w:tc>
          <w:tcPr>
            <w:tcW w:w="4009" w:type="dxa"/>
            <w:gridSpan w:val="2"/>
            <w:tcBorders>
              <w:top w:val="nil"/>
              <w:left w:val="nil"/>
              <w:bottom w:val="single" w:sz="8" w:space="0" w:color="000000" w:themeColor="text1"/>
              <w:right w:val="single" w:sz="8" w:space="0" w:color="000000" w:themeColor="text1"/>
            </w:tcBorders>
            <w:tcMar>
              <w:left w:w="108" w:type="dxa"/>
              <w:right w:w="108" w:type="dxa"/>
            </w:tcMar>
          </w:tcPr>
          <w:p w14:paraId="62F5D4C2" w14:textId="4DB8B012" w:rsidR="79B66CFE" w:rsidRDefault="79B66CFE" w:rsidP="79B66CFE">
            <w:pPr>
              <w:pStyle w:val="ListParagraph"/>
              <w:numPr>
                <w:ilvl w:val="0"/>
                <w:numId w:val="2"/>
              </w:numPr>
              <w:rPr>
                <w:rFonts w:ascii="Aptos" w:eastAsia="Aptos" w:hAnsi="Aptos" w:cs="Aptos"/>
              </w:rPr>
            </w:pPr>
            <w:r w:rsidRPr="79B66CFE">
              <w:rPr>
                <w:rFonts w:ascii="Aptos" w:eastAsia="Aptos" w:hAnsi="Aptos" w:cs="Aptos"/>
              </w:rPr>
              <w:t>Organization</w:t>
            </w:r>
          </w:p>
          <w:p w14:paraId="4DC0A557" w14:textId="64E3411F" w:rsidR="79B66CFE" w:rsidRDefault="79B66CFE" w:rsidP="79B66CFE">
            <w:pPr>
              <w:pStyle w:val="ListParagraph"/>
              <w:numPr>
                <w:ilvl w:val="0"/>
                <w:numId w:val="2"/>
              </w:numPr>
              <w:rPr>
                <w:rFonts w:ascii="Aptos" w:eastAsia="Aptos" w:hAnsi="Aptos" w:cs="Aptos"/>
              </w:rPr>
            </w:pPr>
            <w:r w:rsidRPr="79B66CFE">
              <w:rPr>
                <w:rFonts w:ascii="Aptos" w:eastAsia="Aptos" w:hAnsi="Aptos" w:cs="Aptos"/>
              </w:rPr>
              <w:t>[Name]</w:t>
            </w:r>
            <w:r w:rsidR="0347BE17" w:rsidRPr="79B66CFE">
              <w:rPr>
                <w:rFonts w:ascii="Aptos" w:eastAsia="Aptos" w:hAnsi="Aptos" w:cs="Aptos"/>
              </w:rPr>
              <w:t xml:space="preserve"> ____________________</w:t>
            </w:r>
          </w:p>
        </w:tc>
      </w:tr>
      <w:tr w:rsidR="79B66CFE" w14:paraId="1C098084" w14:textId="77777777" w:rsidTr="006724BD">
        <w:trPr>
          <w:trHeight w:val="300"/>
        </w:trPr>
        <w:tc>
          <w:tcPr>
            <w:tcW w:w="2650" w:type="dxa"/>
            <w:tcBorders>
              <w:top w:val="single" w:sz="8" w:space="0" w:color="auto"/>
              <w:left w:val="single" w:sz="8" w:space="0" w:color="auto"/>
              <w:bottom w:val="single" w:sz="8" w:space="0" w:color="auto"/>
              <w:right w:val="single" w:sz="8" w:space="0" w:color="000000" w:themeColor="text1"/>
            </w:tcBorders>
            <w:shd w:val="clear" w:color="auto" w:fill="F2F2F2" w:themeFill="background1" w:themeFillShade="F2"/>
            <w:tcMar>
              <w:left w:w="108" w:type="dxa"/>
              <w:right w:w="108" w:type="dxa"/>
            </w:tcMar>
          </w:tcPr>
          <w:p w14:paraId="51A9B0D6" w14:textId="3C967F74" w:rsidR="79B66CFE" w:rsidRDefault="79B66CFE" w:rsidP="79B66CFE">
            <w:r w:rsidRPr="79B66CFE">
              <w:rPr>
                <w:rFonts w:ascii="Aptos" w:eastAsia="Aptos" w:hAnsi="Aptos" w:cs="Aptos"/>
                <w:color w:val="007396" w:themeColor="accent1"/>
              </w:rPr>
              <w:t xml:space="preserve">How did you learn about Cuso’s Micro-Grants? </w:t>
            </w:r>
            <w:r w:rsidRPr="79B66CFE">
              <w:rPr>
                <w:rFonts w:ascii="Aptos" w:eastAsia="Aptos" w:hAnsi="Aptos" w:cs="Aptos"/>
                <w:b/>
                <w:bCs/>
                <w:color w:val="EE0000"/>
              </w:rPr>
              <w:t>*</w:t>
            </w:r>
          </w:p>
        </w:tc>
        <w:tc>
          <w:tcPr>
            <w:tcW w:w="3177" w:type="dxa"/>
            <w:gridSpan w:val="3"/>
            <w:tcBorders>
              <w:top w:val="single" w:sz="8" w:space="0" w:color="000000" w:themeColor="text1"/>
              <w:left w:val="single" w:sz="8" w:space="0" w:color="000000" w:themeColor="text1"/>
              <w:bottom w:val="single" w:sz="8" w:space="0" w:color="000000" w:themeColor="text1"/>
              <w:right w:val="nil"/>
            </w:tcBorders>
            <w:tcMar>
              <w:left w:w="108" w:type="dxa"/>
              <w:right w:w="108" w:type="dxa"/>
            </w:tcMar>
          </w:tcPr>
          <w:p w14:paraId="15E57059" w14:textId="26C07B2A" w:rsidR="79B66CFE" w:rsidRDefault="79B66CFE" w:rsidP="79B66CFE">
            <w:pPr>
              <w:pStyle w:val="ListParagraph"/>
              <w:numPr>
                <w:ilvl w:val="0"/>
                <w:numId w:val="1"/>
              </w:numPr>
              <w:rPr>
                <w:rFonts w:ascii="Aptos" w:eastAsia="Aptos" w:hAnsi="Aptos" w:cs="Aptos"/>
              </w:rPr>
            </w:pPr>
            <w:r w:rsidRPr="79B66CFE">
              <w:rPr>
                <w:rFonts w:ascii="Aptos" w:eastAsia="Aptos" w:hAnsi="Aptos" w:cs="Aptos"/>
              </w:rPr>
              <w:t>Facebook</w:t>
            </w:r>
          </w:p>
          <w:p w14:paraId="308CA088" w14:textId="3E7E3587" w:rsidR="79B66CFE" w:rsidRDefault="79B66CFE" w:rsidP="79B66CFE">
            <w:pPr>
              <w:pStyle w:val="ListParagraph"/>
              <w:numPr>
                <w:ilvl w:val="0"/>
                <w:numId w:val="1"/>
              </w:numPr>
              <w:rPr>
                <w:rFonts w:ascii="Aptos" w:eastAsia="Aptos" w:hAnsi="Aptos" w:cs="Aptos"/>
              </w:rPr>
            </w:pPr>
            <w:r w:rsidRPr="79B66CFE">
              <w:rPr>
                <w:rFonts w:ascii="Aptos" w:eastAsia="Aptos" w:hAnsi="Aptos" w:cs="Aptos"/>
              </w:rPr>
              <w:t>Instagram</w:t>
            </w:r>
          </w:p>
        </w:tc>
        <w:tc>
          <w:tcPr>
            <w:tcW w:w="3513" w:type="dxa"/>
            <w:tcBorders>
              <w:top w:val="nil"/>
              <w:left w:val="nil"/>
              <w:bottom w:val="single" w:sz="8" w:space="0" w:color="000000" w:themeColor="text1"/>
              <w:right w:val="single" w:sz="8" w:space="0" w:color="000000" w:themeColor="text1"/>
            </w:tcBorders>
            <w:tcMar>
              <w:left w:w="108" w:type="dxa"/>
              <w:right w:w="108" w:type="dxa"/>
            </w:tcMar>
          </w:tcPr>
          <w:p w14:paraId="23DD8A9B" w14:textId="2E81B2F3" w:rsidR="79B66CFE" w:rsidRDefault="79B66CFE" w:rsidP="79B66CFE">
            <w:pPr>
              <w:pStyle w:val="ListParagraph"/>
              <w:numPr>
                <w:ilvl w:val="0"/>
                <w:numId w:val="1"/>
              </w:numPr>
              <w:rPr>
                <w:rFonts w:ascii="Aptos" w:eastAsia="Aptos" w:hAnsi="Aptos" w:cs="Aptos"/>
              </w:rPr>
            </w:pPr>
            <w:r w:rsidRPr="79B66CFE">
              <w:rPr>
                <w:rFonts w:ascii="Aptos" w:eastAsia="Aptos" w:hAnsi="Aptos" w:cs="Aptos"/>
              </w:rPr>
              <w:t>Organization or School</w:t>
            </w:r>
          </w:p>
          <w:p w14:paraId="6CEEBACF" w14:textId="62A34794" w:rsidR="79B66CFE" w:rsidRDefault="79B66CFE" w:rsidP="79B66CFE">
            <w:pPr>
              <w:pStyle w:val="ListParagraph"/>
              <w:numPr>
                <w:ilvl w:val="0"/>
                <w:numId w:val="1"/>
              </w:numPr>
              <w:rPr>
                <w:rFonts w:ascii="Aptos" w:eastAsia="Aptos" w:hAnsi="Aptos" w:cs="Aptos"/>
              </w:rPr>
            </w:pPr>
            <w:r w:rsidRPr="79B66CFE">
              <w:rPr>
                <w:rFonts w:ascii="Aptos" w:eastAsia="Aptos" w:hAnsi="Aptos" w:cs="Aptos"/>
              </w:rPr>
              <w:t>Other: ________________</w:t>
            </w:r>
          </w:p>
        </w:tc>
      </w:tr>
    </w:tbl>
    <w:p w14:paraId="3821DC38" w14:textId="4A016C6F" w:rsidR="00FB29A4" w:rsidRPr="00623997" w:rsidRDefault="00FB29A4" w:rsidP="006724BD">
      <w:pPr>
        <w:pStyle w:val="Heading2"/>
        <w:spacing w:before="0" w:after="0"/>
      </w:pPr>
      <w:r w:rsidRPr="00623997">
        <w:lastRenderedPageBreak/>
        <w:t>Project Details</w:t>
      </w:r>
    </w:p>
    <w:tbl>
      <w:tblPr>
        <w:tblStyle w:val="TableGrid"/>
        <w:tblW w:w="9895" w:type="dxa"/>
        <w:tblLook w:val="04A0" w:firstRow="1" w:lastRow="0" w:firstColumn="1" w:lastColumn="0" w:noHBand="0" w:noVBand="1"/>
      </w:tblPr>
      <w:tblGrid>
        <w:gridCol w:w="3480"/>
        <w:gridCol w:w="6415"/>
      </w:tblGrid>
      <w:tr w:rsidR="00FB29A4" w:rsidRPr="00623997" w14:paraId="65C23BEC" w14:textId="77777777" w:rsidTr="79B66CFE">
        <w:tc>
          <w:tcPr>
            <w:tcW w:w="3480" w:type="dxa"/>
            <w:shd w:val="clear" w:color="auto" w:fill="F2F2F2" w:themeFill="background1" w:themeFillShade="F2"/>
          </w:tcPr>
          <w:p w14:paraId="060A18F4" w14:textId="0DD46400" w:rsidR="00FB29A4" w:rsidRPr="00623997" w:rsidRDefault="00FB29A4" w:rsidP="00EB5ED9">
            <w:pPr>
              <w:pStyle w:val="BodyText"/>
              <w:rPr>
                <w:b/>
                <w:bCs/>
                <w:color w:val="007396" w:themeColor="accent1"/>
              </w:rPr>
            </w:pPr>
            <w:r w:rsidRPr="00623997">
              <w:rPr>
                <w:b/>
                <w:bCs/>
                <w:color w:val="007396" w:themeColor="accent1"/>
              </w:rPr>
              <w:t xml:space="preserve">Project </w:t>
            </w:r>
            <w:r w:rsidR="008B519A" w:rsidRPr="00623997">
              <w:rPr>
                <w:b/>
                <w:bCs/>
                <w:color w:val="007396" w:themeColor="accent1"/>
              </w:rPr>
              <w:t>Title</w:t>
            </w:r>
            <w:r w:rsidR="000B248A" w:rsidRPr="00AA129F">
              <w:rPr>
                <w:b/>
                <w:bCs/>
                <w:color w:val="EA5328" w:themeColor="accent4"/>
              </w:rPr>
              <w:t>*</w:t>
            </w:r>
          </w:p>
        </w:tc>
        <w:tc>
          <w:tcPr>
            <w:tcW w:w="6415" w:type="dxa"/>
          </w:tcPr>
          <w:p w14:paraId="4C6BFC7E" w14:textId="7529C80A" w:rsidR="00FB29A4" w:rsidRPr="00623997" w:rsidRDefault="00FB29A4" w:rsidP="00EB5ED9">
            <w:pPr>
              <w:pStyle w:val="BodyText"/>
            </w:pPr>
          </w:p>
        </w:tc>
      </w:tr>
      <w:tr w:rsidR="00FB29A4" w:rsidRPr="00623997" w14:paraId="7AD16A08" w14:textId="77777777" w:rsidTr="79B66CFE">
        <w:tc>
          <w:tcPr>
            <w:tcW w:w="3480" w:type="dxa"/>
            <w:shd w:val="clear" w:color="auto" w:fill="F2F2F2" w:themeFill="background1" w:themeFillShade="F2"/>
          </w:tcPr>
          <w:p w14:paraId="3C563102" w14:textId="77777777" w:rsidR="00520E4C" w:rsidRPr="00623997" w:rsidRDefault="00FB29A4" w:rsidP="00EB5ED9">
            <w:pPr>
              <w:pStyle w:val="BodyText"/>
              <w:rPr>
                <w:b/>
                <w:bCs/>
                <w:color w:val="007396" w:themeColor="accent1"/>
              </w:rPr>
            </w:pPr>
            <w:r w:rsidRPr="00623997">
              <w:rPr>
                <w:b/>
                <w:bCs/>
                <w:color w:val="007396" w:themeColor="accent1"/>
              </w:rPr>
              <w:t>Project Location</w:t>
            </w:r>
            <w:r w:rsidR="00446C94" w:rsidRPr="00623997">
              <w:rPr>
                <w:b/>
                <w:bCs/>
                <w:color w:val="007396" w:themeColor="accent1"/>
              </w:rPr>
              <w:t xml:space="preserve"> </w:t>
            </w:r>
          </w:p>
          <w:p w14:paraId="6781B7E1" w14:textId="27AFD176" w:rsidR="00FB29A4" w:rsidRPr="00623997" w:rsidRDefault="00446C94" w:rsidP="00EB5ED9">
            <w:pPr>
              <w:pStyle w:val="BodyText"/>
              <w:rPr>
                <w:color w:val="007396" w:themeColor="accent1"/>
              </w:rPr>
            </w:pPr>
            <w:r w:rsidRPr="00623997">
              <w:rPr>
                <w:color w:val="007396" w:themeColor="accent1"/>
              </w:rPr>
              <w:t>(</w:t>
            </w:r>
            <w:r w:rsidR="00520E4C" w:rsidRPr="00623997">
              <w:rPr>
                <w:color w:val="007396" w:themeColor="accent1"/>
              </w:rPr>
              <w:t xml:space="preserve">List </w:t>
            </w:r>
            <w:r w:rsidRPr="00623997">
              <w:rPr>
                <w:color w:val="007396" w:themeColor="accent1"/>
              </w:rPr>
              <w:t>Community/Town/City)</w:t>
            </w:r>
            <w:r w:rsidR="000B248A" w:rsidRPr="00AA129F">
              <w:rPr>
                <w:b/>
                <w:bCs/>
                <w:color w:val="EA5328" w:themeColor="accent4"/>
              </w:rPr>
              <w:t xml:space="preserve"> *</w:t>
            </w:r>
          </w:p>
        </w:tc>
        <w:tc>
          <w:tcPr>
            <w:tcW w:w="6415" w:type="dxa"/>
            <w:tcBorders>
              <w:bottom w:val="single" w:sz="4" w:space="0" w:color="000000" w:themeColor="text1"/>
            </w:tcBorders>
          </w:tcPr>
          <w:p w14:paraId="7C52FD90" w14:textId="311D11DB" w:rsidR="00FB29A4" w:rsidRPr="00623997" w:rsidRDefault="08E5EF9A" w:rsidP="00246938">
            <w:pPr>
              <w:pStyle w:val="BodyText"/>
              <w:numPr>
                <w:ilvl w:val="0"/>
                <w:numId w:val="30"/>
              </w:numPr>
            </w:pPr>
            <w:r>
              <w:t>Inui</w:t>
            </w:r>
            <w:r w:rsidR="00446C94">
              <w:t>t</w:t>
            </w:r>
            <w:r>
              <w:t xml:space="preserve"> </w:t>
            </w:r>
            <w:proofErr w:type="spellStart"/>
            <w:r w:rsidR="389EF341">
              <w:t>Nunangat</w:t>
            </w:r>
            <w:proofErr w:type="spellEnd"/>
            <w:r w:rsidR="00446C94">
              <w:t>:</w:t>
            </w:r>
            <w:r w:rsidR="009960CD">
              <w:t xml:space="preserve"> </w:t>
            </w:r>
            <w:r w:rsidR="2345BEF5">
              <w:t>___</w:t>
            </w:r>
            <w:r w:rsidR="00201810">
              <w:t>_____________________________</w:t>
            </w:r>
            <w:r w:rsidR="2345BEF5">
              <w:t>__</w:t>
            </w:r>
          </w:p>
          <w:p w14:paraId="5518A8A8" w14:textId="544B553E" w:rsidR="00446C94" w:rsidRPr="00623997" w:rsidRDefault="00446C94" w:rsidP="00246938">
            <w:pPr>
              <w:pStyle w:val="BodyText"/>
              <w:numPr>
                <w:ilvl w:val="0"/>
                <w:numId w:val="30"/>
              </w:numPr>
            </w:pPr>
            <w:r>
              <w:t xml:space="preserve">Northwest </w:t>
            </w:r>
            <w:r w:rsidR="43D57F2E">
              <w:t>Territories: _</w:t>
            </w:r>
            <w:r w:rsidR="00201810">
              <w:t>____</w:t>
            </w:r>
            <w:r w:rsidR="1454FAB5">
              <w:t>____</w:t>
            </w:r>
            <w:r w:rsidR="00201810">
              <w:t>_____</w:t>
            </w:r>
            <w:r w:rsidR="00681E9F">
              <w:t>_</w:t>
            </w:r>
            <w:r w:rsidR="00201810">
              <w:t>___</w:t>
            </w:r>
            <w:r w:rsidR="1454FAB5">
              <w:t>__</w:t>
            </w:r>
            <w:r w:rsidR="0C37EE63">
              <w:t>_________</w:t>
            </w:r>
          </w:p>
          <w:p w14:paraId="76782932" w14:textId="72E19AA5" w:rsidR="00446C94" w:rsidRPr="00623997" w:rsidRDefault="00446C94" w:rsidP="00246938">
            <w:pPr>
              <w:pStyle w:val="BodyText"/>
              <w:numPr>
                <w:ilvl w:val="0"/>
                <w:numId w:val="30"/>
              </w:numPr>
            </w:pPr>
            <w:r>
              <w:t>Yukon:</w:t>
            </w:r>
            <w:r w:rsidR="6003E4EA">
              <w:t xml:space="preserve"> _____</w:t>
            </w:r>
            <w:r w:rsidR="00201810">
              <w:t>______________________________________</w:t>
            </w:r>
          </w:p>
        </w:tc>
      </w:tr>
      <w:tr w:rsidR="0070088A" w:rsidRPr="00623997" w14:paraId="703F9EA9" w14:textId="77777777" w:rsidTr="79B66CFE">
        <w:trPr>
          <w:trHeight w:val="1590"/>
        </w:trPr>
        <w:tc>
          <w:tcPr>
            <w:tcW w:w="3480" w:type="dxa"/>
            <w:shd w:val="clear" w:color="auto" w:fill="F2F2F2" w:themeFill="background1" w:themeFillShade="F2"/>
          </w:tcPr>
          <w:p w14:paraId="245B31D1" w14:textId="1E0F0EE8" w:rsidR="007A1F27" w:rsidRDefault="0070088A" w:rsidP="7D8D76D3">
            <w:pPr>
              <w:pStyle w:val="BodyText"/>
              <w:rPr>
                <w:b/>
                <w:bCs/>
                <w:color w:val="FF0000"/>
              </w:rPr>
            </w:pPr>
            <w:r w:rsidRPr="7D8D76D3">
              <w:rPr>
                <w:b/>
                <w:bCs/>
                <w:color w:val="007396" w:themeColor="accent1"/>
              </w:rPr>
              <w:t>What is the</w:t>
            </w:r>
            <w:r w:rsidR="00322F16" w:rsidRPr="7D8D76D3">
              <w:rPr>
                <w:b/>
                <w:bCs/>
                <w:color w:val="007396" w:themeColor="accent1"/>
              </w:rPr>
              <w:t xml:space="preserve"> f</w:t>
            </w:r>
            <w:r w:rsidRPr="7D8D76D3">
              <w:rPr>
                <w:b/>
                <w:bCs/>
                <w:color w:val="007396" w:themeColor="accent1"/>
              </w:rPr>
              <w:t>ocus</w:t>
            </w:r>
            <w:r w:rsidR="007A1F27" w:rsidRPr="7D8D76D3">
              <w:rPr>
                <w:b/>
                <w:bCs/>
                <w:color w:val="007396" w:themeColor="accent1"/>
              </w:rPr>
              <w:t xml:space="preserve"> </w:t>
            </w:r>
            <w:r w:rsidRPr="7D8D76D3">
              <w:rPr>
                <w:b/>
                <w:bCs/>
                <w:color w:val="007396" w:themeColor="accent1"/>
              </w:rPr>
              <w:t>of your project? (Select all that applies</w:t>
            </w:r>
            <w:r w:rsidR="2AC28C21" w:rsidRPr="7D8D76D3">
              <w:rPr>
                <w:b/>
                <w:bCs/>
                <w:color w:val="007396" w:themeColor="accent1"/>
              </w:rPr>
              <w:t xml:space="preserve">) </w:t>
            </w:r>
            <w:r w:rsidR="2AC28C21" w:rsidRPr="7D8D76D3">
              <w:rPr>
                <w:b/>
                <w:bCs/>
                <w:color w:val="FF0000"/>
              </w:rPr>
              <w:t>*</w:t>
            </w:r>
          </w:p>
          <w:p w14:paraId="6C78E888" w14:textId="1D2492E5" w:rsidR="007A1F27" w:rsidRPr="007A1F27" w:rsidRDefault="007A1F27" w:rsidP="0070088A">
            <w:pPr>
              <w:pStyle w:val="BodyText"/>
              <w:rPr>
                <w:i/>
                <w:iCs/>
                <w:color w:val="EA5328" w:themeColor="accent4"/>
              </w:rPr>
            </w:pPr>
            <w:r w:rsidRPr="007A1F27">
              <w:rPr>
                <w:i/>
                <w:iCs/>
                <w:color w:val="007396" w:themeColor="accent1"/>
              </w:rPr>
              <w:t>If you're not sure, don't worry</w:t>
            </w:r>
            <w:r w:rsidR="00B07352">
              <w:rPr>
                <w:i/>
                <w:iCs/>
                <w:color w:val="007396" w:themeColor="accent1"/>
              </w:rPr>
              <w:t xml:space="preserve">. </w:t>
            </w:r>
            <w:r w:rsidRPr="007A1F27">
              <w:rPr>
                <w:i/>
                <w:iCs/>
                <w:color w:val="007396" w:themeColor="accent1"/>
              </w:rPr>
              <w:t>Cuso staff can help determine the best fit.</w:t>
            </w:r>
          </w:p>
        </w:tc>
        <w:tc>
          <w:tcPr>
            <w:tcW w:w="6415" w:type="dxa"/>
            <w:tcBorders>
              <w:bottom w:val="single" w:sz="4" w:space="0" w:color="000000" w:themeColor="text1"/>
            </w:tcBorders>
          </w:tcPr>
          <w:p w14:paraId="61F8C71E" w14:textId="77777777" w:rsidR="0070088A" w:rsidRPr="00623997" w:rsidRDefault="0070088A" w:rsidP="002F2931">
            <w:pPr>
              <w:pStyle w:val="BodyText"/>
              <w:numPr>
                <w:ilvl w:val="0"/>
                <w:numId w:val="31"/>
              </w:numPr>
              <w:ind w:left="357" w:hanging="357"/>
            </w:pPr>
            <w:r>
              <w:t>Economic Resilience</w:t>
            </w:r>
          </w:p>
          <w:p w14:paraId="105D5999" w14:textId="77777777" w:rsidR="0070088A" w:rsidRDefault="0070088A" w:rsidP="002F2931">
            <w:pPr>
              <w:pStyle w:val="BodyText"/>
              <w:numPr>
                <w:ilvl w:val="0"/>
                <w:numId w:val="31"/>
              </w:numPr>
              <w:ind w:left="357" w:hanging="357"/>
            </w:pPr>
            <w:r w:rsidRPr="00623997">
              <w:t xml:space="preserve">Strengthening Youth Resilience </w:t>
            </w:r>
          </w:p>
          <w:p w14:paraId="3FCCEF2F" w14:textId="74342ADD" w:rsidR="0070088A" w:rsidRPr="00623997" w:rsidRDefault="0070088A" w:rsidP="002F2931">
            <w:pPr>
              <w:pStyle w:val="BodyText"/>
              <w:numPr>
                <w:ilvl w:val="0"/>
                <w:numId w:val="31"/>
              </w:numPr>
              <w:ind w:left="357" w:hanging="357"/>
            </w:pPr>
            <w:r w:rsidRPr="00623997">
              <w:t>Reconciliation</w:t>
            </w:r>
          </w:p>
          <w:p w14:paraId="3400A375" w14:textId="77777777" w:rsidR="0070088A" w:rsidRDefault="0070088A" w:rsidP="002F2931">
            <w:pPr>
              <w:pStyle w:val="BodyText"/>
              <w:numPr>
                <w:ilvl w:val="0"/>
                <w:numId w:val="31"/>
              </w:numPr>
              <w:ind w:left="357" w:hanging="357"/>
            </w:pPr>
            <w:r w:rsidRPr="00623997">
              <w:t>Building an Inclusive Canada</w:t>
            </w:r>
          </w:p>
          <w:p w14:paraId="757DA569" w14:textId="178BA0FD" w:rsidR="0070088A" w:rsidRDefault="0070088A" w:rsidP="002F2931">
            <w:pPr>
              <w:pStyle w:val="BodyText"/>
              <w:numPr>
                <w:ilvl w:val="0"/>
                <w:numId w:val="30"/>
              </w:numPr>
              <w:ind w:left="357" w:hanging="357"/>
            </w:pPr>
            <w:r w:rsidRPr="00623997">
              <w:t>Preserving the Environment</w:t>
            </w:r>
          </w:p>
        </w:tc>
      </w:tr>
      <w:tr w:rsidR="00AF41FC" w:rsidRPr="00623997" w14:paraId="092A3035" w14:textId="77777777" w:rsidTr="79B66CFE">
        <w:trPr>
          <w:trHeight w:val="919"/>
        </w:trPr>
        <w:tc>
          <w:tcPr>
            <w:tcW w:w="3480" w:type="dxa"/>
            <w:shd w:val="clear" w:color="auto" w:fill="F2F2F2" w:themeFill="background1" w:themeFillShade="F2"/>
          </w:tcPr>
          <w:p w14:paraId="63BD8B7A" w14:textId="08D02238" w:rsidR="00AF41FC" w:rsidRDefault="53BC90FF" w:rsidP="7D8D76D3">
            <w:pPr>
              <w:pStyle w:val="BodyText"/>
            </w:pPr>
            <w:r w:rsidRPr="3721A6D0">
              <w:rPr>
                <w:b/>
                <w:bCs/>
                <w:color w:val="007396" w:themeColor="accent1"/>
              </w:rPr>
              <w:t xml:space="preserve">Have you previously received any </w:t>
            </w:r>
            <w:r w:rsidRPr="1DA2D190">
              <w:rPr>
                <w:b/>
                <w:bCs/>
                <w:color w:val="007396" w:themeColor="accent1"/>
              </w:rPr>
              <w:t xml:space="preserve">grants from Cuso or </w:t>
            </w:r>
            <w:r w:rsidR="33FEE094" w:rsidRPr="262E9413">
              <w:rPr>
                <w:b/>
                <w:bCs/>
                <w:color w:val="007396" w:themeColor="accent1"/>
              </w:rPr>
              <w:t>from</w:t>
            </w:r>
            <w:r w:rsidRPr="262E9413">
              <w:rPr>
                <w:b/>
                <w:bCs/>
                <w:color w:val="007396" w:themeColor="accent1"/>
              </w:rPr>
              <w:t xml:space="preserve"> </w:t>
            </w:r>
            <w:r w:rsidRPr="1DA2D190">
              <w:rPr>
                <w:b/>
                <w:bCs/>
                <w:color w:val="007396" w:themeColor="accent1"/>
              </w:rPr>
              <w:t>other organizations</w:t>
            </w:r>
            <w:r w:rsidRPr="3721A6D0">
              <w:rPr>
                <w:b/>
                <w:bCs/>
                <w:color w:val="007396" w:themeColor="accent1"/>
              </w:rPr>
              <w:t>?</w:t>
            </w:r>
            <w:r w:rsidR="00787DED" w:rsidRPr="79B66CFE">
              <w:rPr>
                <w:b/>
                <w:bCs/>
                <w:color w:val="EA5328" w:themeColor="accent4"/>
              </w:rPr>
              <w:t xml:space="preserve"> </w:t>
            </w:r>
            <w:r w:rsidR="00787DED" w:rsidRPr="79B66CFE">
              <w:rPr>
                <w:b/>
                <w:bCs/>
                <w:color w:val="EA5328" w:themeColor="accent4"/>
              </w:rPr>
              <w:t>*</w:t>
            </w:r>
          </w:p>
        </w:tc>
        <w:tc>
          <w:tcPr>
            <w:tcW w:w="6415" w:type="dxa"/>
            <w:tcBorders>
              <w:bottom w:val="single" w:sz="4" w:space="0" w:color="000000" w:themeColor="text1"/>
            </w:tcBorders>
          </w:tcPr>
          <w:p w14:paraId="21618D95" w14:textId="4C6D6D0A" w:rsidR="00AF41FC" w:rsidRDefault="53BC90FF" w:rsidP="002F2931">
            <w:pPr>
              <w:pStyle w:val="BodyText"/>
              <w:numPr>
                <w:ilvl w:val="0"/>
                <w:numId w:val="31"/>
              </w:numPr>
              <w:ind w:left="357" w:hanging="357"/>
            </w:pPr>
            <w:r>
              <w:t>Yes</w:t>
            </w:r>
          </w:p>
          <w:p w14:paraId="27333982" w14:textId="77777777" w:rsidR="00AF41FC" w:rsidRDefault="53BC90FF" w:rsidP="002F2931">
            <w:pPr>
              <w:pStyle w:val="BodyText"/>
              <w:numPr>
                <w:ilvl w:val="0"/>
                <w:numId w:val="31"/>
              </w:numPr>
              <w:ind w:left="357" w:hanging="357"/>
            </w:pPr>
            <w:r>
              <w:t>No</w:t>
            </w:r>
          </w:p>
          <w:p w14:paraId="799CA31B" w14:textId="05B0684E" w:rsidR="002C0D84" w:rsidRDefault="002C0D84" w:rsidP="002C0D84">
            <w:pPr>
              <w:pStyle w:val="BodyText"/>
            </w:pPr>
          </w:p>
        </w:tc>
      </w:tr>
      <w:tr w:rsidR="0070088A" w:rsidRPr="00623997" w14:paraId="11F86DB0" w14:textId="77777777" w:rsidTr="79B66CFE">
        <w:tc>
          <w:tcPr>
            <w:tcW w:w="3480" w:type="dxa"/>
            <w:shd w:val="clear" w:color="auto" w:fill="F2F2F2" w:themeFill="background1" w:themeFillShade="F2"/>
          </w:tcPr>
          <w:p w14:paraId="705FF3E7" w14:textId="58EAA135" w:rsidR="0070088A" w:rsidRPr="00623997" w:rsidRDefault="0070088A" w:rsidP="0070088A">
            <w:pPr>
              <w:pStyle w:val="BodyText"/>
            </w:pPr>
            <w:r w:rsidRPr="79B66CFE">
              <w:rPr>
                <w:b/>
                <w:bCs/>
                <w:color w:val="007396" w:themeColor="accent1"/>
              </w:rPr>
              <w:t>Project</w:t>
            </w:r>
            <w:r w:rsidR="000E4265" w:rsidRPr="79B66CFE">
              <w:rPr>
                <w:b/>
                <w:bCs/>
                <w:color w:val="007396" w:themeColor="accent1"/>
              </w:rPr>
              <w:t xml:space="preserve"> Cost</w:t>
            </w:r>
            <w:r w:rsidRPr="79B66CFE">
              <w:rPr>
                <w:b/>
                <w:bCs/>
                <w:color w:val="EA5328" w:themeColor="accent4"/>
              </w:rPr>
              <w:t>*</w:t>
            </w:r>
            <w:r w:rsidR="7E344A0B" w:rsidRPr="79B66CFE">
              <w:rPr>
                <w:b/>
                <w:bCs/>
                <w:color w:val="EA5328" w:themeColor="accent4"/>
              </w:rPr>
              <w:t xml:space="preserve"> </w:t>
            </w:r>
          </w:p>
          <w:p w14:paraId="52640C4D" w14:textId="34DB1B18" w:rsidR="0070088A" w:rsidRPr="00623997" w:rsidRDefault="7D54ABFD" w:rsidP="79B66CFE">
            <w:pPr>
              <w:pStyle w:val="BodyText"/>
              <w:rPr>
                <w:color w:val="007396" w:themeColor="accent1"/>
              </w:rPr>
            </w:pPr>
            <w:r w:rsidRPr="79B66CFE">
              <w:rPr>
                <w:b/>
                <w:bCs/>
                <w:i/>
                <w:iCs/>
                <w:color w:val="007396" w:themeColor="accent1"/>
              </w:rPr>
              <w:t>Select one option only</w:t>
            </w:r>
            <w:r w:rsidRPr="79B66CFE">
              <w:rPr>
                <w:color w:val="007396" w:themeColor="accent1"/>
              </w:rPr>
              <w:t xml:space="preserve">. </w:t>
            </w:r>
            <w:r w:rsidR="05AAFE16" w:rsidRPr="79B66CFE">
              <w:rPr>
                <w:color w:val="007396" w:themeColor="accent1"/>
              </w:rPr>
              <w:t>S</w:t>
            </w:r>
            <w:r w:rsidR="0070088A" w:rsidRPr="79B66CFE">
              <w:rPr>
                <w:color w:val="007396" w:themeColor="accent1"/>
              </w:rPr>
              <w:t>ee Budget for details</w:t>
            </w:r>
            <w:r w:rsidR="18407F81" w:rsidRPr="79B66CFE">
              <w:rPr>
                <w:color w:val="007396" w:themeColor="accent1"/>
              </w:rPr>
              <w:t xml:space="preserve"> (pages 3 &amp; 4)</w:t>
            </w:r>
          </w:p>
        </w:tc>
        <w:tc>
          <w:tcPr>
            <w:tcW w:w="6415" w:type="dxa"/>
          </w:tcPr>
          <w:p w14:paraId="166F9D78" w14:textId="75C9F2F6" w:rsidR="00032738" w:rsidRDefault="002A75D2" w:rsidP="00F13B47">
            <w:pPr>
              <w:pStyle w:val="BodyText"/>
              <w:numPr>
                <w:ilvl w:val="0"/>
                <w:numId w:val="31"/>
              </w:numPr>
              <w:spacing w:line="278" w:lineRule="auto"/>
              <w:ind w:left="357" w:hanging="357"/>
            </w:pPr>
            <w:r>
              <w:t>$ 1,000</w:t>
            </w:r>
          </w:p>
          <w:p w14:paraId="5C28B871" w14:textId="77777777" w:rsidR="002F2931" w:rsidRDefault="002A75D2" w:rsidP="00F13B47">
            <w:pPr>
              <w:pStyle w:val="BodyText"/>
              <w:numPr>
                <w:ilvl w:val="0"/>
                <w:numId w:val="31"/>
              </w:numPr>
              <w:spacing w:line="278" w:lineRule="auto"/>
              <w:ind w:left="357" w:hanging="357"/>
            </w:pPr>
            <w:r>
              <w:t>$</w:t>
            </w:r>
            <w:r w:rsidR="002A0A41">
              <w:t xml:space="preserve"> 2,500</w:t>
            </w:r>
          </w:p>
          <w:p w14:paraId="6338B804" w14:textId="60A6759A" w:rsidR="002A0A41" w:rsidRPr="00623997" w:rsidRDefault="00361709" w:rsidP="00F13B47">
            <w:pPr>
              <w:pStyle w:val="BodyText"/>
              <w:numPr>
                <w:ilvl w:val="0"/>
                <w:numId w:val="31"/>
              </w:numPr>
              <w:spacing w:line="278" w:lineRule="auto"/>
              <w:ind w:left="357" w:hanging="357"/>
            </w:pPr>
            <w:r>
              <w:t xml:space="preserve">$ </w:t>
            </w:r>
            <w:r w:rsidR="002A0A41">
              <w:t>5, 000</w:t>
            </w:r>
          </w:p>
        </w:tc>
      </w:tr>
    </w:tbl>
    <w:p w14:paraId="1D4A43E4" w14:textId="3AE229CF" w:rsidR="003B6F6F" w:rsidRPr="00623997" w:rsidRDefault="4F77979D" w:rsidP="003B6F6F">
      <w:pPr>
        <w:pStyle w:val="Heading2"/>
      </w:pPr>
      <w:r>
        <w:t>Project</w:t>
      </w:r>
      <w:r w:rsidR="540CA5DA">
        <w:t xml:space="preserve"> Summary</w:t>
      </w:r>
      <w:r>
        <w:t>:</w:t>
      </w:r>
    </w:p>
    <w:tbl>
      <w:tblPr>
        <w:tblStyle w:val="TableGrid"/>
        <w:tblW w:w="9895" w:type="dxa"/>
        <w:tblLook w:val="04A0" w:firstRow="1" w:lastRow="0" w:firstColumn="1" w:lastColumn="0" w:noHBand="0" w:noVBand="1"/>
      </w:tblPr>
      <w:tblGrid>
        <w:gridCol w:w="3235"/>
        <w:gridCol w:w="1712"/>
        <w:gridCol w:w="2068"/>
        <w:gridCol w:w="2880"/>
      </w:tblGrid>
      <w:tr w:rsidR="00CD1573" w:rsidRPr="00623997" w14:paraId="0ED77846" w14:textId="77777777" w:rsidTr="4CD15B55">
        <w:tc>
          <w:tcPr>
            <w:tcW w:w="9895" w:type="dxa"/>
            <w:gridSpan w:val="4"/>
            <w:shd w:val="clear" w:color="auto" w:fill="F2F2F2" w:themeFill="background1" w:themeFillShade="F2"/>
          </w:tcPr>
          <w:p w14:paraId="5F0646D0" w14:textId="5ED0875F" w:rsidR="00CD1573" w:rsidRPr="00623997" w:rsidRDefault="00CD1573" w:rsidP="00EB5ED9">
            <w:pPr>
              <w:pStyle w:val="BodyText"/>
              <w:rPr>
                <w:b/>
                <w:bCs/>
                <w:color w:val="007396" w:themeColor="accent1"/>
              </w:rPr>
            </w:pPr>
            <w:r w:rsidRPr="00623997">
              <w:rPr>
                <w:b/>
                <w:bCs/>
                <w:color w:val="007396" w:themeColor="accent1"/>
              </w:rPr>
              <w:t xml:space="preserve">Project Summary </w:t>
            </w:r>
            <w:r w:rsidR="00247782" w:rsidRPr="00247782">
              <w:rPr>
                <w:color w:val="007396" w:themeColor="accent1"/>
              </w:rPr>
              <w:t>Tell us about the project you would like to lead. Please answer the questions below. If you are unsure about any part of your project, that's okay. Cuso staff can help you develop your idea.</w:t>
            </w:r>
            <w:r w:rsidR="00831E49" w:rsidRPr="00623997">
              <w:rPr>
                <w:color w:val="007396" w:themeColor="accent1"/>
              </w:rPr>
              <w:t xml:space="preserve"> </w:t>
            </w:r>
            <w:r w:rsidR="00292127" w:rsidRPr="00AA129F">
              <w:rPr>
                <w:b/>
                <w:bCs/>
                <w:color w:val="EA5328" w:themeColor="accent4"/>
              </w:rPr>
              <w:t>*</w:t>
            </w:r>
          </w:p>
        </w:tc>
      </w:tr>
      <w:tr w:rsidR="006B1266" w:rsidRPr="00B32E5C" w14:paraId="74ADC31C" w14:textId="77777777" w:rsidTr="000E4A96">
        <w:tc>
          <w:tcPr>
            <w:tcW w:w="4947" w:type="dxa"/>
            <w:gridSpan w:val="2"/>
          </w:tcPr>
          <w:p w14:paraId="7EBFA923" w14:textId="53D9003B" w:rsidR="006B1266" w:rsidRPr="00623997" w:rsidRDefault="006B1266" w:rsidP="453A8346">
            <w:pPr>
              <w:pStyle w:val="BodyText"/>
              <w:rPr>
                <w:b/>
                <w:bCs/>
                <w:color w:val="007396" w:themeColor="accent1"/>
              </w:rPr>
            </w:pPr>
            <w:r w:rsidRPr="4C427AA2">
              <w:rPr>
                <w:b/>
                <w:bCs/>
                <w:color w:val="007396" w:themeColor="accent1"/>
                <w:u w:val="single"/>
              </w:rPr>
              <w:t>Approximately HOW</w:t>
            </w:r>
            <w:r w:rsidRPr="4CD15B55">
              <w:rPr>
                <w:b/>
                <w:bCs/>
                <w:color w:val="007396" w:themeColor="accent1"/>
                <w:u w:val="single"/>
              </w:rPr>
              <w:t xml:space="preserve"> MANY</w:t>
            </w:r>
            <w:r w:rsidRPr="002B4F84">
              <w:rPr>
                <w:b/>
                <w:bCs/>
                <w:color w:val="007396" w:themeColor="accent1"/>
              </w:rPr>
              <w:t xml:space="preserve"> </w:t>
            </w:r>
            <w:r w:rsidR="00AB70C5" w:rsidRPr="002B4F84">
              <w:rPr>
                <w:b/>
                <w:bCs/>
                <w:color w:val="007396" w:themeColor="accent1"/>
              </w:rPr>
              <w:t>Indigenous youths</w:t>
            </w:r>
            <w:r w:rsidRPr="002B4F84">
              <w:rPr>
                <w:b/>
                <w:bCs/>
                <w:color w:val="007396" w:themeColor="accent1"/>
              </w:rPr>
              <w:t xml:space="preserve"> </w:t>
            </w:r>
            <w:r w:rsidRPr="4CD15B55">
              <w:rPr>
                <w:b/>
                <w:bCs/>
                <w:color w:val="007396" w:themeColor="accent1"/>
              </w:rPr>
              <w:t>will benefit from this project</w:t>
            </w:r>
            <w:r w:rsidR="00137A11">
              <w:rPr>
                <w:b/>
                <w:bCs/>
                <w:color w:val="007396" w:themeColor="accent1"/>
              </w:rPr>
              <w:t>?</w:t>
            </w:r>
            <w:r w:rsidRPr="4CD15B55">
              <w:rPr>
                <w:b/>
                <w:bCs/>
                <w:color w:val="EA5328" w:themeColor="accent4"/>
              </w:rPr>
              <w:t xml:space="preserve"> *</w:t>
            </w:r>
          </w:p>
          <w:p w14:paraId="74CFC30C" w14:textId="73E8D01F" w:rsidR="006B1266" w:rsidRPr="00544356" w:rsidRDefault="006B1266" w:rsidP="0024300D">
            <w:pPr>
              <w:pStyle w:val="BodyText"/>
              <w:spacing w:before="120"/>
            </w:pPr>
            <w:r>
              <w:t xml:space="preserve">  </w:t>
            </w:r>
          </w:p>
          <w:p w14:paraId="659D3F8D" w14:textId="11BECD8F" w:rsidR="006B1266" w:rsidRDefault="006B1266" w:rsidP="000C19F7">
            <w:pPr>
              <w:pStyle w:val="BodyText"/>
              <w:rPr>
                <w:b/>
                <w:bCs/>
                <w:color w:val="007396" w:themeColor="accent1"/>
              </w:rPr>
            </w:pPr>
          </w:p>
          <w:p w14:paraId="6336BF84" w14:textId="53BA0A42" w:rsidR="006B1266" w:rsidRPr="00623997" w:rsidRDefault="006B1266" w:rsidP="00FA3FA1">
            <w:pPr>
              <w:pStyle w:val="BodyText"/>
              <w:rPr>
                <w:b/>
                <w:bCs/>
                <w:color w:val="007396" w:themeColor="accent1"/>
              </w:rPr>
            </w:pPr>
            <w:r w:rsidRPr="2952A98B">
              <w:rPr>
                <w:b/>
                <w:bCs/>
                <w:color w:val="007396" w:themeColor="accent1"/>
                <w:u w:val="single"/>
              </w:rPr>
              <w:t>WHY</w:t>
            </w:r>
            <w:r w:rsidRPr="2952A98B">
              <w:rPr>
                <w:b/>
                <w:bCs/>
                <w:color w:val="007396" w:themeColor="accent1"/>
              </w:rPr>
              <w:t xml:space="preserve"> is this project important</w:t>
            </w:r>
            <w:r w:rsidR="4445849D" w:rsidRPr="6DEC9405">
              <w:rPr>
                <w:b/>
                <w:bCs/>
                <w:color w:val="007396" w:themeColor="accent1"/>
              </w:rPr>
              <w:t>, particularly for Indigenous youth</w:t>
            </w:r>
            <w:r w:rsidR="6DBDD7F2" w:rsidRPr="33C51952">
              <w:rPr>
                <w:b/>
                <w:bCs/>
                <w:color w:val="007396" w:themeColor="accent1"/>
              </w:rPr>
              <w:t>?</w:t>
            </w:r>
            <w:r w:rsidRPr="00AA129F">
              <w:rPr>
                <w:b/>
                <w:bCs/>
                <w:color w:val="EA5328" w:themeColor="accent4"/>
              </w:rPr>
              <w:t xml:space="preserve"> *</w:t>
            </w:r>
          </w:p>
          <w:p w14:paraId="5A2D191F" w14:textId="77777777" w:rsidR="006B1266" w:rsidRDefault="006B1266" w:rsidP="00EB5ED9">
            <w:pPr>
              <w:pStyle w:val="BodyText"/>
              <w:rPr>
                <w:b/>
                <w:bCs/>
                <w:color w:val="007396" w:themeColor="accent1"/>
              </w:rPr>
            </w:pPr>
          </w:p>
          <w:p w14:paraId="36083621" w14:textId="77777777" w:rsidR="00C7226A" w:rsidRDefault="00C7226A" w:rsidP="00EB5ED9">
            <w:pPr>
              <w:pStyle w:val="BodyText"/>
              <w:rPr>
                <w:b/>
                <w:bCs/>
                <w:color w:val="007396" w:themeColor="accent1"/>
              </w:rPr>
            </w:pPr>
          </w:p>
          <w:p w14:paraId="5D923ABF" w14:textId="77777777" w:rsidR="000346A3" w:rsidRDefault="000346A3" w:rsidP="00EB5ED9">
            <w:pPr>
              <w:pStyle w:val="BodyText"/>
              <w:rPr>
                <w:b/>
                <w:bCs/>
                <w:color w:val="007396" w:themeColor="accent1"/>
              </w:rPr>
            </w:pPr>
          </w:p>
          <w:p w14:paraId="2E1E0A71" w14:textId="77777777" w:rsidR="00245EBD" w:rsidRPr="00623997" w:rsidRDefault="00245EBD" w:rsidP="00EB5ED9">
            <w:pPr>
              <w:pStyle w:val="BodyText"/>
              <w:rPr>
                <w:b/>
                <w:bCs/>
                <w:color w:val="007396" w:themeColor="accent1"/>
              </w:rPr>
            </w:pPr>
          </w:p>
          <w:p w14:paraId="48BAD3CE" w14:textId="77777777" w:rsidR="006B1266" w:rsidRPr="00623997" w:rsidRDefault="006B1266" w:rsidP="00EB5ED9">
            <w:pPr>
              <w:pStyle w:val="BodyText"/>
              <w:rPr>
                <w:b/>
                <w:bCs/>
                <w:color w:val="007396" w:themeColor="accent1"/>
              </w:rPr>
            </w:pPr>
          </w:p>
          <w:p w14:paraId="01E630E1" w14:textId="2629EFD0" w:rsidR="006B1266" w:rsidRDefault="006B1266" w:rsidP="00EB5ED9">
            <w:pPr>
              <w:pStyle w:val="BodyText"/>
              <w:rPr>
                <w:b/>
                <w:bCs/>
                <w:color w:val="007396" w:themeColor="accent1"/>
                <w:u w:val="single"/>
              </w:rPr>
            </w:pPr>
            <w:r w:rsidRPr="003840D1">
              <w:rPr>
                <w:b/>
                <w:bCs/>
                <w:color w:val="007396" w:themeColor="accent1"/>
                <w:u w:val="single"/>
              </w:rPr>
              <w:t>HOW</w:t>
            </w:r>
            <w:r w:rsidRPr="009D7AA6">
              <w:rPr>
                <w:b/>
                <w:bCs/>
                <w:color w:val="007396" w:themeColor="accent1"/>
              </w:rPr>
              <w:t xml:space="preserve"> will this project benefit Indigenous youths in your community?</w:t>
            </w:r>
            <w:r w:rsidR="009D7AA6" w:rsidRPr="4CD15B55">
              <w:rPr>
                <w:b/>
                <w:bCs/>
                <w:color w:val="EA5328" w:themeColor="accent4"/>
              </w:rPr>
              <w:t xml:space="preserve"> *</w:t>
            </w:r>
          </w:p>
          <w:p w14:paraId="1EF3F3AA" w14:textId="77777777" w:rsidR="006B1266" w:rsidRDefault="006B1266" w:rsidP="00EB5ED9">
            <w:pPr>
              <w:pStyle w:val="BodyText"/>
              <w:rPr>
                <w:b/>
                <w:bCs/>
                <w:color w:val="007396" w:themeColor="accent1"/>
                <w:u w:val="single"/>
              </w:rPr>
            </w:pPr>
          </w:p>
          <w:p w14:paraId="37D3F395" w14:textId="77777777" w:rsidR="00245EBD" w:rsidRDefault="00245EBD" w:rsidP="00EB5ED9">
            <w:pPr>
              <w:pStyle w:val="BodyText"/>
              <w:rPr>
                <w:b/>
                <w:bCs/>
                <w:color w:val="007396" w:themeColor="accent1"/>
                <w:u w:val="single"/>
              </w:rPr>
            </w:pPr>
          </w:p>
          <w:p w14:paraId="22A8D299" w14:textId="77777777" w:rsidR="006B1266" w:rsidRDefault="006B1266" w:rsidP="00EB5ED9">
            <w:pPr>
              <w:pStyle w:val="BodyText"/>
              <w:rPr>
                <w:b/>
                <w:bCs/>
                <w:color w:val="007396" w:themeColor="accent1"/>
                <w:u w:val="single"/>
              </w:rPr>
            </w:pPr>
          </w:p>
          <w:p w14:paraId="7369E22A" w14:textId="77777777" w:rsidR="006B1266" w:rsidRPr="00623997" w:rsidRDefault="006B1266" w:rsidP="00AE662C">
            <w:pPr>
              <w:pStyle w:val="BodyText"/>
              <w:rPr>
                <w:b/>
                <w:bCs/>
                <w:color w:val="007396" w:themeColor="accent1"/>
              </w:rPr>
            </w:pPr>
          </w:p>
        </w:tc>
        <w:tc>
          <w:tcPr>
            <w:tcW w:w="4948" w:type="dxa"/>
            <w:gridSpan w:val="2"/>
          </w:tcPr>
          <w:p w14:paraId="29C1B694" w14:textId="3202DE45" w:rsidR="00AE662C" w:rsidRPr="00623997" w:rsidRDefault="00AE662C" w:rsidP="00AE662C">
            <w:pPr>
              <w:pStyle w:val="BodyText"/>
              <w:rPr>
                <w:b/>
                <w:bCs/>
                <w:color w:val="007396" w:themeColor="accent1"/>
              </w:rPr>
            </w:pPr>
            <w:r w:rsidRPr="00623997">
              <w:rPr>
                <w:b/>
                <w:bCs/>
                <w:color w:val="007396" w:themeColor="accent1"/>
                <w:u w:val="single"/>
              </w:rPr>
              <w:t>WHAT</w:t>
            </w:r>
            <w:r w:rsidRPr="00623997">
              <w:rPr>
                <w:b/>
                <w:bCs/>
                <w:color w:val="007396" w:themeColor="accent1"/>
              </w:rPr>
              <w:t xml:space="preserve"> do you plan to do</w:t>
            </w:r>
            <w:r w:rsidR="00EF0BB4">
              <w:rPr>
                <w:b/>
                <w:bCs/>
                <w:color w:val="007396" w:themeColor="accent1"/>
              </w:rPr>
              <w:t xml:space="preserve">? </w:t>
            </w:r>
            <w:r w:rsidRPr="00AA129F">
              <w:rPr>
                <w:b/>
                <w:bCs/>
                <w:color w:val="EA5328" w:themeColor="accent4"/>
              </w:rPr>
              <w:t>*</w:t>
            </w:r>
          </w:p>
          <w:p w14:paraId="04201AC4" w14:textId="77777777" w:rsidR="001470CA" w:rsidRDefault="001470CA" w:rsidP="00EB5ED9">
            <w:pPr>
              <w:pStyle w:val="BodyText"/>
              <w:rPr>
                <w:b/>
                <w:bCs/>
                <w:color w:val="007396" w:themeColor="accent1"/>
                <w:u w:val="single"/>
              </w:rPr>
            </w:pPr>
          </w:p>
          <w:p w14:paraId="15A50DE1" w14:textId="77777777" w:rsidR="00CA7C99" w:rsidRDefault="00CA7C99" w:rsidP="00EB5ED9">
            <w:pPr>
              <w:pStyle w:val="BodyText"/>
              <w:rPr>
                <w:b/>
                <w:bCs/>
                <w:color w:val="007396" w:themeColor="accent1"/>
                <w:u w:val="single"/>
              </w:rPr>
            </w:pPr>
          </w:p>
          <w:p w14:paraId="75F54FFC" w14:textId="77777777" w:rsidR="00245EBD" w:rsidRDefault="00245EBD" w:rsidP="00EB5ED9">
            <w:pPr>
              <w:pStyle w:val="BodyText"/>
              <w:rPr>
                <w:b/>
                <w:bCs/>
                <w:color w:val="007396" w:themeColor="accent1"/>
                <w:u w:val="single"/>
              </w:rPr>
            </w:pPr>
          </w:p>
          <w:p w14:paraId="6D1F6F14" w14:textId="77777777" w:rsidR="00CD76DB" w:rsidRDefault="00CD76DB" w:rsidP="00EB5ED9">
            <w:pPr>
              <w:pStyle w:val="BodyText"/>
              <w:rPr>
                <w:b/>
                <w:bCs/>
                <w:color w:val="007396" w:themeColor="accent1"/>
                <w:u w:val="single"/>
              </w:rPr>
            </w:pPr>
          </w:p>
          <w:p w14:paraId="0B23F264" w14:textId="5F8B5F93" w:rsidR="006B1266" w:rsidRPr="00623997" w:rsidRDefault="006B1266" w:rsidP="00EB5ED9">
            <w:pPr>
              <w:pStyle w:val="BodyText"/>
              <w:rPr>
                <w:b/>
                <w:bCs/>
                <w:color w:val="007396" w:themeColor="accent1"/>
              </w:rPr>
            </w:pPr>
            <w:r w:rsidRPr="00623997">
              <w:rPr>
                <w:b/>
                <w:bCs/>
                <w:color w:val="007396" w:themeColor="accent1"/>
                <w:u w:val="single"/>
              </w:rPr>
              <w:t>HOW</w:t>
            </w:r>
            <w:r w:rsidRPr="00623997">
              <w:rPr>
                <w:b/>
                <w:bCs/>
                <w:color w:val="007396" w:themeColor="accent1"/>
              </w:rPr>
              <w:t xml:space="preserve"> do you plan to implement your project</w:t>
            </w:r>
            <w:r w:rsidR="00340B14">
              <w:rPr>
                <w:b/>
                <w:bCs/>
                <w:color w:val="007396" w:themeColor="accent1"/>
              </w:rPr>
              <w:t>?</w:t>
            </w:r>
            <w:r w:rsidRPr="00AA129F">
              <w:rPr>
                <w:b/>
                <w:bCs/>
                <w:color w:val="EA5328" w:themeColor="accent4"/>
              </w:rPr>
              <w:t xml:space="preserve"> *</w:t>
            </w:r>
          </w:p>
          <w:p w14:paraId="5767CE56" w14:textId="77777777" w:rsidR="006B1266" w:rsidRDefault="006B1266" w:rsidP="00EB5ED9">
            <w:pPr>
              <w:pStyle w:val="BodyText"/>
              <w:rPr>
                <w:b/>
                <w:bCs/>
                <w:color w:val="007396" w:themeColor="accent1"/>
              </w:rPr>
            </w:pPr>
          </w:p>
          <w:p w14:paraId="5D0A6FA8" w14:textId="77777777" w:rsidR="00E223F3" w:rsidRDefault="00E223F3" w:rsidP="00EB5ED9">
            <w:pPr>
              <w:pStyle w:val="BodyText"/>
              <w:rPr>
                <w:b/>
                <w:bCs/>
                <w:color w:val="007396" w:themeColor="accent1"/>
              </w:rPr>
            </w:pPr>
          </w:p>
          <w:p w14:paraId="2F1B99D7" w14:textId="77777777" w:rsidR="00245EBD" w:rsidRPr="00623997" w:rsidRDefault="00245EBD" w:rsidP="00EB5ED9">
            <w:pPr>
              <w:pStyle w:val="BodyText"/>
              <w:rPr>
                <w:b/>
                <w:bCs/>
                <w:color w:val="007396" w:themeColor="accent1"/>
              </w:rPr>
            </w:pPr>
          </w:p>
          <w:p w14:paraId="6C1ADCFE" w14:textId="77777777" w:rsidR="006B1266" w:rsidRPr="00623997" w:rsidRDefault="006B1266" w:rsidP="00EB5ED9">
            <w:pPr>
              <w:pStyle w:val="BodyText"/>
              <w:rPr>
                <w:b/>
                <w:bCs/>
                <w:color w:val="007396" w:themeColor="accent1"/>
              </w:rPr>
            </w:pPr>
          </w:p>
          <w:p w14:paraId="59BEA610" w14:textId="2CA577F1" w:rsidR="006B1266" w:rsidRPr="00623997" w:rsidRDefault="006B1266" w:rsidP="000C19F7">
            <w:pPr>
              <w:pStyle w:val="BodyText"/>
              <w:rPr>
                <w:b/>
                <w:bCs/>
                <w:color w:val="007396" w:themeColor="accent1"/>
              </w:rPr>
            </w:pPr>
            <w:r w:rsidRPr="00623997">
              <w:rPr>
                <w:b/>
                <w:bCs/>
                <w:color w:val="007396" w:themeColor="accent1"/>
                <w:u w:val="single"/>
              </w:rPr>
              <w:t xml:space="preserve">WHERE </w:t>
            </w:r>
            <w:r w:rsidRPr="00623997">
              <w:rPr>
                <w:b/>
                <w:bCs/>
                <w:color w:val="007396" w:themeColor="accent1"/>
              </w:rPr>
              <w:t>will your project take place</w:t>
            </w:r>
            <w:r w:rsidR="00CB71A2">
              <w:rPr>
                <w:b/>
                <w:bCs/>
                <w:color w:val="007396" w:themeColor="accent1"/>
              </w:rPr>
              <w:t>?</w:t>
            </w:r>
            <w:r w:rsidRPr="00AA129F">
              <w:rPr>
                <w:b/>
                <w:bCs/>
                <w:color w:val="EA5328" w:themeColor="accent4"/>
              </w:rPr>
              <w:t xml:space="preserve"> *</w:t>
            </w:r>
          </w:p>
          <w:p w14:paraId="140A55FD" w14:textId="77777777" w:rsidR="006B1266" w:rsidRDefault="006B1266" w:rsidP="000C19F7">
            <w:pPr>
              <w:pStyle w:val="BodyText"/>
              <w:rPr>
                <w:b/>
                <w:bCs/>
                <w:color w:val="007396" w:themeColor="accent1"/>
              </w:rPr>
            </w:pPr>
          </w:p>
          <w:p w14:paraId="38C93CDC" w14:textId="77777777" w:rsidR="006B1266" w:rsidRPr="00623997" w:rsidRDefault="006B1266" w:rsidP="000C19F7">
            <w:pPr>
              <w:pStyle w:val="BodyText"/>
              <w:rPr>
                <w:b/>
                <w:bCs/>
                <w:color w:val="007396" w:themeColor="accent1"/>
              </w:rPr>
            </w:pPr>
          </w:p>
          <w:p w14:paraId="1B8FD5C9" w14:textId="0F99527B" w:rsidR="006B1266" w:rsidRPr="00623997" w:rsidRDefault="006B1266" w:rsidP="00EB5ED9">
            <w:pPr>
              <w:pStyle w:val="BodyText"/>
              <w:rPr>
                <w:b/>
                <w:color w:val="007396" w:themeColor="accent1"/>
              </w:rPr>
            </w:pPr>
            <w:r w:rsidRPr="00623997">
              <w:rPr>
                <w:b/>
                <w:bCs/>
                <w:color w:val="007396" w:themeColor="accent1"/>
                <w:u w:val="single"/>
              </w:rPr>
              <w:t>WHEN</w:t>
            </w:r>
            <w:r w:rsidRPr="00623997">
              <w:rPr>
                <w:b/>
                <w:bCs/>
                <w:color w:val="007396" w:themeColor="accent1"/>
              </w:rPr>
              <w:t xml:space="preserve"> will the project happen:</w:t>
            </w:r>
            <w:r>
              <w:rPr>
                <w:b/>
                <w:bCs/>
                <w:color w:val="007396" w:themeColor="accent1"/>
              </w:rPr>
              <w:t xml:space="preserve"> (Include proposed start and end dates)</w:t>
            </w:r>
            <w:r w:rsidRPr="00AA129F">
              <w:rPr>
                <w:b/>
                <w:bCs/>
                <w:color w:val="EA5328" w:themeColor="accent4"/>
              </w:rPr>
              <w:t xml:space="preserve"> *</w:t>
            </w:r>
          </w:p>
          <w:p w14:paraId="5F0C4486" w14:textId="405BDCA6" w:rsidR="006B1266" w:rsidRPr="00933C94" w:rsidRDefault="006B1266" w:rsidP="001A3A6D">
            <w:pPr>
              <w:pStyle w:val="BodyText"/>
              <w:ind w:left="284"/>
              <w:rPr>
                <w:color w:val="007396" w:themeColor="accent1"/>
              </w:rPr>
            </w:pPr>
            <w:r w:rsidRPr="00933C94">
              <w:t>DD/MM/YYYY – DD/MM/YYY</w:t>
            </w:r>
          </w:p>
        </w:tc>
      </w:tr>
      <w:tr w:rsidR="00C350FE" w:rsidRPr="00623997" w14:paraId="0ACC1717" w14:textId="77777777" w:rsidTr="4CD15B55">
        <w:tc>
          <w:tcPr>
            <w:tcW w:w="3235" w:type="dxa"/>
            <w:shd w:val="clear" w:color="auto" w:fill="F2F2F2" w:themeFill="background1" w:themeFillShade="F2"/>
          </w:tcPr>
          <w:p w14:paraId="0286B588" w14:textId="609A0EB3" w:rsidR="00C350FE" w:rsidRPr="00623997" w:rsidRDefault="00C350FE" w:rsidP="00EB5ED9">
            <w:pPr>
              <w:pStyle w:val="BodyText"/>
              <w:rPr>
                <w:b/>
                <w:bCs/>
                <w:color w:val="FF0000"/>
                <w:highlight w:val="yellow"/>
              </w:rPr>
            </w:pPr>
            <w:r w:rsidRPr="00623997">
              <w:rPr>
                <w:b/>
                <w:bCs/>
                <w:color w:val="007396" w:themeColor="accent1"/>
              </w:rPr>
              <w:lastRenderedPageBreak/>
              <w:t>Do you have an adult or another supporter helping you with this project?</w:t>
            </w:r>
            <w:r w:rsidR="006A2EDC" w:rsidRPr="00AA129F">
              <w:rPr>
                <w:b/>
                <w:bCs/>
                <w:color w:val="EA5328" w:themeColor="accent4"/>
              </w:rPr>
              <w:t xml:space="preserve"> *</w:t>
            </w:r>
          </w:p>
        </w:tc>
        <w:tc>
          <w:tcPr>
            <w:tcW w:w="6660" w:type="dxa"/>
            <w:gridSpan w:val="3"/>
            <w:tcBorders>
              <w:bottom w:val="single" w:sz="4" w:space="0" w:color="auto"/>
            </w:tcBorders>
          </w:tcPr>
          <w:p w14:paraId="20D21EBB" w14:textId="639B5D32" w:rsidR="007016D8" w:rsidRPr="00623997" w:rsidRDefault="00B36C42" w:rsidP="007016D8">
            <w:pPr>
              <w:pStyle w:val="BodyText"/>
              <w:numPr>
                <w:ilvl w:val="0"/>
                <w:numId w:val="34"/>
              </w:numPr>
            </w:pPr>
            <w:r w:rsidRPr="00623997">
              <w:t>No</w:t>
            </w:r>
          </w:p>
          <w:p w14:paraId="629593C6" w14:textId="0B139D2F" w:rsidR="00C350FE" w:rsidRPr="00623997" w:rsidRDefault="00B36C42" w:rsidP="007016D8">
            <w:pPr>
              <w:pStyle w:val="BodyText"/>
              <w:numPr>
                <w:ilvl w:val="0"/>
                <w:numId w:val="34"/>
              </w:numPr>
            </w:pPr>
            <w:r w:rsidRPr="00623997">
              <w:t>Yes</w:t>
            </w:r>
          </w:p>
          <w:p w14:paraId="4DCB4969" w14:textId="38AD25FC" w:rsidR="00C350FE" w:rsidRPr="006176E1" w:rsidRDefault="00C350FE" w:rsidP="006176E1">
            <w:pPr>
              <w:pStyle w:val="BodyText"/>
            </w:pPr>
            <w:r>
              <w:t xml:space="preserve">If yes, </w:t>
            </w:r>
            <w:r w:rsidR="009109B8">
              <w:t>please name the person</w:t>
            </w:r>
            <w:r w:rsidR="0D33789B">
              <w:t>,</w:t>
            </w:r>
            <w:r w:rsidR="00E91811">
              <w:t xml:space="preserve"> role</w:t>
            </w:r>
            <w:r w:rsidR="002D30E2">
              <w:t xml:space="preserve"> </w:t>
            </w:r>
            <w:r w:rsidR="4161D8FF">
              <w:t xml:space="preserve">and contact information: </w:t>
            </w:r>
            <w:r w:rsidR="50BE0725">
              <w:t>___________</w:t>
            </w:r>
            <w:r w:rsidR="004A4605">
              <w:t>________________</w:t>
            </w:r>
            <w:r w:rsidR="50BE0725">
              <w:t>_____________</w:t>
            </w:r>
            <w:r w:rsidR="004A4605">
              <w:t>______</w:t>
            </w:r>
            <w:r w:rsidR="50BE0725">
              <w:t>___________</w:t>
            </w:r>
          </w:p>
        </w:tc>
      </w:tr>
      <w:tr w:rsidR="002B1B59" w:rsidRPr="00623997" w14:paraId="7BDD08EC" w14:textId="77777777" w:rsidTr="4CD15B55">
        <w:tc>
          <w:tcPr>
            <w:tcW w:w="3235" w:type="dxa"/>
            <w:tcBorders>
              <w:right w:val="single" w:sz="4" w:space="0" w:color="auto"/>
            </w:tcBorders>
            <w:shd w:val="clear" w:color="auto" w:fill="F2F2F2" w:themeFill="background1" w:themeFillShade="F2"/>
          </w:tcPr>
          <w:p w14:paraId="031127FA" w14:textId="115A7CB8" w:rsidR="002B1B59" w:rsidRPr="00623997" w:rsidRDefault="002B1B59" w:rsidP="00C350FE">
            <w:pPr>
              <w:pStyle w:val="BodyText"/>
              <w:rPr>
                <w:b/>
                <w:bCs/>
                <w:color w:val="007396" w:themeColor="accent1"/>
                <w:highlight w:val="yellow"/>
              </w:rPr>
            </w:pPr>
            <w:r w:rsidRPr="00623997">
              <w:rPr>
                <w:b/>
                <w:bCs/>
                <w:color w:val="007396" w:themeColor="accent1"/>
              </w:rPr>
              <w:t xml:space="preserve">If not, what support could Cuso provide? </w:t>
            </w:r>
            <w:r w:rsidRPr="00623997">
              <w:rPr>
                <w:color w:val="007396" w:themeColor="accent1"/>
              </w:rPr>
              <w:t>(Choose one or more)</w:t>
            </w:r>
            <w:r w:rsidR="000F7EF5" w:rsidRPr="00AA129F">
              <w:rPr>
                <w:b/>
                <w:bCs/>
                <w:color w:val="EA5328" w:themeColor="accent4"/>
              </w:rPr>
              <w:t xml:space="preserve"> *</w:t>
            </w:r>
          </w:p>
        </w:tc>
        <w:tc>
          <w:tcPr>
            <w:tcW w:w="3780" w:type="dxa"/>
            <w:gridSpan w:val="2"/>
            <w:tcBorders>
              <w:top w:val="single" w:sz="4" w:space="0" w:color="auto"/>
              <w:left w:val="single" w:sz="4" w:space="0" w:color="auto"/>
              <w:bottom w:val="single" w:sz="4" w:space="0" w:color="auto"/>
              <w:right w:val="nil"/>
            </w:tcBorders>
          </w:tcPr>
          <w:p w14:paraId="5B700DA1" w14:textId="7BE6BDDD" w:rsidR="002B1B59" w:rsidRPr="00623997" w:rsidRDefault="002B1B59" w:rsidP="009A126D">
            <w:pPr>
              <w:pStyle w:val="BodyText"/>
              <w:numPr>
                <w:ilvl w:val="0"/>
                <w:numId w:val="35"/>
              </w:numPr>
            </w:pPr>
            <w:r w:rsidRPr="00623997">
              <w:t>Project planning</w:t>
            </w:r>
          </w:p>
          <w:p w14:paraId="48603825" w14:textId="05A30E81" w:rsidR="002B1B59" w:rsidRPr="00623997" w:rsidRDefault="002B1B59" w:rsidP="009A126D">
            <w:pPr>
              <w:pStyle w:val="BodyText"/>
              <w:numPr>
                <w:ilvl w:val="0"/>
                <w:numId w:val="35"/>
              </w:numPr>
            </w:pPr>
            <w:r w:rsidRPr="00623997">
              <w:t>Budget management</w:t>
            </w:r>
          </w:p>
          <w:p w14:paraId="2C993DB5" w14:textId="77777777" w:rsidR="002B1B59" w:rsidRPr="00623997" w:rsidRDefault="002B1B59" w:rsidP="009A126D">
            <w:pPr>
              <w:pStyle w:val="BodyText"/>
              <w:numPr>
                <w:ilvl w:val="0"/>
                <w:numId w:val="35"/>
              </w:numPr>
            </w:pPr>
            <w:r w:rsidRPr="00623997">
              <w:t>Promotion</w:t>
            </w:r>
          </w:p>
        </w:tc>
        <w:tc>
          <w:tcPr>
            <w:tcW w:w="2880" w:type="dxa"/>
            <w:tcBorders>
              <w:top w:val="single" w:sz="4" w:space="0" w:color="auto"/>
              <w:left w:val="nil"/>
              <w:bottom w:val="single" w:sz="4" w:space="0" w:color="auto"/>
              <w:right w:val="single" w:sz="4" w:space="0" w:color="auto"/>
            </w:tcBorders>
          </w:tcPr>
          <w:p w14:paraId="2D34D50D" w14:textId="32637556" w:rsidR="002B1B59" w:rsidRPr="00623997" w:rsidRDefault="002B1B59" w:rsidP="009A126D">
            <w:pPr>
              <w:pStyle w:val="BodyText"/>
              <w:numPr>
                <w:ilvl w:val="0"/>
                <w:numId w:val="35"/>
              </w:numPr>
            </w:pPr>
            <w:r w:rsidRPr="00623997">
              <w:t>Reporting</w:t>
            </w:r>
          </w:p>
          <w:p w14:paraId="5A189370" w14:textId="47015D39" w:rsidR="002B1B59" w:rsidRPr="00623997" w:rsidRDefault="2F4D8123" w:rsidP="009A126D">
            <w:pPr>
              <w:pStyle w:val="BodyText"/>
              <w:numPr>
                <w:ilvl w:val="0"/>
                <w:numId w:val="35"/>
              </w:numPr>
            </w:pPr>
            <w:r>
              <w:t>Other: ____________________</w:t>
            </w:r>
          </w:p>
        </w:tc>
      </w:tr>
    </w:tbl>
    <w:p w14:paraId="373782FB" w14:textId="5226BE0F" w:rsidR="00834788" w:rsidRPr="00623997" w:rsidRDefault="00293898" w:rsidP="007D2311">
      <w:pPr>
        <w:pStyle w:val="Heading2"/>
        <w:spacing w:before="120" w:after="0"/>
      </w:pPr>
      <w:r w:rsidRPr="00623997">
        <w:t>Budget</w:t>
      </w:r>
      <w:r w:rsidR="007D2311">
        <w:t xml:space="preserve"> </w:t>
      </w:r>
      <w:r w:rsidR="007D2311" w:rsidRPr="00111BDE">
        <w:rPr>
          <w:sz w:val="20"/>
          <w:szCs w:val="20"/>
        </w:rPr>
        <w:t>[</w:t>
      </w:r>
      <w:r w:rsidR="00661DD0" w:rsidRPr="00111BDE">
        <w:rPr>
          <w:i/>
          <w:iCs/>
          <w:sz w:val="20"/>
          <w:szCs w:val="20"/>
        </w:rPr>
        <w:t xml:space="preserve">See Descriptions and Budget Example on page </w:t>
      </w:r>
      <w:r w:rsidR="00B16AA4" w:rsidRPr="00111BDE">
        <w:rPr>
          <w:i/>
          <w:iCs/>
          <w:sz w:val="20"/>
          <w:szCs w:val="20"/>
        </w:rPr>
        <w:t>4</w:t>
      </w:r>
      <w:r w:rsidR="00111BDE" w:rsidRPr="00111BDE">
        <w:rPr>
          <w:sz w:val="20"/>
          <w:szCs w:val="20"/>
        </w:rPr>
        <w:t>]</w:t>
      </w:r>
    </w:p>
    <w:tbl>
      <w:tblPr>
        <w:tblW w:w="989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2603"/>
        <w:gridCol w:w="5285"/>
        <w:gridCol w:w="2007"/>
      </w:tblGrid>
      <w:tr w:rsidR="00E65811" w:rsidRPr="00623997" w14:paraId="21A2F3AC" w14:textId="77777777" w:rsidTr="231AE249">
        <w:trPr>
          <w:trHeight w:val="315"/>
        </w:trPr>
        <w:tc>
          <w:tcPr>
            <w:tcW w:w="2603" w:type="dxa"/>
            <w:shd w:val="clear" w:color="auto" w:fill="F2F2F2" w:themeFill="background1" w:themeFillShade="F2"/>
            <w:vAlign w:val="bottom"/>
            <w:hideMark/>
          </w:tcPr>
          <w:p w14:paraId="719D7FA1" w14:textId="5564EBB3" w:rsidR="006F1BA6" w:rsidRPr="00623997" w:rsidRDefault="00EF2EF8" w:rsidP="006F1BA6">
            <w:pPr>
              <w:spacing w:after="0" w:line="240" w:lineRule="auto"/>
              <w:rPr>
                <w:rFonts w:eastAsia="Times New Roman" w:cs="Calibri"/>
                <w:b/>
                <w:bCs/>
                <w:color w:val="007396" w:themeColor="accent1"/>
                <w:kern w:val="0"/>
                <w:lang w:eastAsia="en-CA"/>
                <w14:ligatures w14:val="none"/>
              </w:rPr>
            </w:pPr>
            <w:r w:rsidRPr="00623997">
              <w:rPr>
                <w:rFonts w:eastAsia="Times New Roman" w:cs="Calibri"/>
                <w:b/>
                <w:bCs/>
                <w:color w:val="007396" w:themeColor="accent1"/>
                <w:kern w:val="0"/>
                <w:lang w:eastAsia="en-CA"/>
                <w14:ligatures w14:val="none"/>
              </w:rPr>
              <w:t>C</w:t>
            </w:r>
            <w:r w:rsidR="006F1BA6" w:rsidRPr="00623997">
              <w:rPr>
                <w:rFonts w:eastAsia="Times New Roman" w:cs="Calibri"/>
                <w:b/>
                <w:bCs/>
                <w:color w:val="007396" w:themeColor="accent1"/>
                <w:kern w:val="0"/>
                <w:lang w:eastAsia="en-CA"/>
                <w14:ligatures w14:val="none"/>
              </w:rPr>
              <w:t>ategory</w:t>
            </w:r>
          </w:p>
        </w:tc>
        <w:tc>
          <w:tcPr>
            <w:tcW w:w="5285" w:type="dxa"/>
            <w:shd w:val="clear" w:color="auto" w:fill="F2F2F2" w:themeFill="background1" w:themeFillShade="F2"/>
            <w:vAlign w:val="bottom"/>
            <w:hideMark/>
          </w:tcPr>
          <w:p w14:paraId="4236377A" w14:textId="33A4CE4A" w:rsidR="006F1BA6" w:rsidRPr="00623997" w:rsidRDefault="006F1BA6" w:rsidP="006F1BA6">
            <w:pPr>
              <w:spacing w:after="0" w:line="240" w:lineRule="auto"/>
              <w:rPr>
                <w:rFonts w:eastAsia="Times New Roman" w:cs="Calibri"/>
                <w:b/>
                <w:bCs/>
                <w:color w:val="007396" w:themeColor="accent1"/>
                <w:kern w:val="0"/>
                <w:lang w:eastAsia="en-CA"/>
                <w14:ligatures w14:val="none"/>
              </w:rPr>
            </w:pPr>
            <w:r w:rsidRPr="00623997">
              <w:rPr>
                <w:rFonts w:eastAsia="Times New Roman" w:cs="Calibri"/>
                <w:b/>
                <w:bCs/>
                <w:color w:val="007396" w:themeColor="accent1"/>
                <w:kern w:val="0"/>
                <w:lang w:eastAsia="en-CA"/>
                <w14:ligatures w14:val="none"/>
              </w:rPr>
              <w:t>Description</w:t>
            </w:r>
            <w:r w:rsidR="009A49D5">
              <w:rPr>
                <w:rFonts w:eastAsia="Times New Roman" w:cs="Calibri"/>
                <w:b/>
                <w:bCs/>
                <w:color w:val="007396" w:themeColor="accent1"/>
                <w:kern w:val="0"/>
                <w:lang w:eastAsia="en-CA"/>
                <w14:ligatures w14:val="none"/>
              </w:rPr>
              <w:t xml:space="preserve"> </w:t>
            </w:r>
            <w:r w:rsidR="009A49D5" w:rsidRPr="009A49D5">
              <w:rPr>
                <w:rFonts w:eastAsia="Times New Roman" w:cs="Calibri"/>
                <w:b/>
                <w:bCs/>
                <w:color w:val="007396" w:themeColor="accent1"/>
                <w:kern w:val="0"/>
                <w:lang w:eastAsia="en-CA"/>
                <w14:ligatures w14:val="none"/>
              </w:rPr>
              <w:t>(Briefly describe the expense)</w:t>
            </w:r>
          </w:p>
        </w:tc>
        <w:tc>
          <w:tcPr>
            <w:tcW w:w="2007" w:type="dxa"/>
            <w:shd w:val="clear" w:color="auto" w:fill="F2F2F2" w:themeFill="background1" w:themeFillShade="F2"/>
            <w:vAlign w:val="bottom"/>
            <w:hideMark/>
          </w:tcPr>
          <w:p w14:paraId="34FB240E" w14:textId="77777777" w:rsidR="006F1BA6" w:rsidRPr="00623997" w:rsidRDefault="006F1BA6" w:rsidP="006F1BA6">
            <w:pPr>
              <w:spacing w:after="0" w:line="240" w:lineRule="auto"/>
              <w:rPr>
                <w:rFonts w:eastAsia="Times New Roman" w:cs="Calibri"/>
                <w:b/>
                <w:bCs/>
                <w:color w:val="007396" w:themeColor="accent1"/>
                <w:kern w:val="0"/>
                <w:lang w:eastAsia="en-CA"/>
                <w14:ligatures w14:val="none"/>
              </w:rPr>
            </w:pPr>
            <w:r w:rsidRPr="00623997">
              <w:rPr>
                <w:rFonts w:eastAsia="Times New Roman" w:cs="Calibri"/>
                <w:b/>
                <w:bCs/>
                <w:color w:val="007396" w:themeColor="accent1"/>
                <w:kern w:val="0"/>
                <w:lang w:eastAsia="en-CA"/>
                <w14:ligatures w14:val="none"/>
              </w:rPr>
              <w:t>Amount</w:t>
            </w:r>
          </w:p>
        </w:tc>
      </w:tr>
      <w:tr w:rsidR="006F1BA6" w:rsidRPr="00623997" w14:paraId="498C656F" w14:textId="77777777" w:rsidTr="231AE249">
        <w:trPr>
          <w:trHeight w:val="315"/>
        </w:trPr>
        <w:tc>
          <w:tcPr>
            <w:tcW w:w="2603" w:type="dxa"/>
            <w:vAlign w:val="bottom"/>
            <w:hideMark/>
          </w:tcPr>
          <w:p w14:paraId="036AC503" w14:textId="77777777" w:rsidR="006F1BA6" w:rsidRPr="00623997" w:rsidRDefault="006F1BA6" w:rsidP="006F1BA6">
            <w:pPr>
              <w:spacing w:after="0" w:line="240" w:lineRule="auto"/>
              <w:rPr>
                <w:rFonts w:eastAsia="Times New Roman" w:cs="Calibri"/>
                <w:color w:val="000000"/>
                <w:kern w:val="0"/>
                <w:lang w:eastAsia="en-CA"/>
                <w14:ligatures w14:val="none"/>
              </w:rPr>
            </w:pPr>
            <w:r w:rsidRPr="00623997">
              <w:rPr>
                <w:rFonts w:eastAsia="Times New Roman" w:cs="Calibri"/>
                <w:color w:val="000000"/>
                <w:kern w:val="0"/>
                <w:lang w:eastAsia="en-CA"/>
                <w14:ligatures w14:val="none"/>
              </w:rPr>
              <w:t> </w:t>
            </w:r>
          </w:p>
          <w:p w14:paraId="3214A80E" w14:textId="77777777" w:rsidR="006F1BA6" w:rsidRPr="00623997" w:rsidRDefault="006F1BA6" w:rsidP="006F1BA6">
            <w:pPr>
              <w:spacing w:after="0" w:line="240" w:lineRule="auto"/>
              <w:rPr>
                <w:rFonts w:eastAsia="Times New Roman" w:cs="Calibri"/>
                <w:color w:val="000000"/>
                <w:kern w:val="0"/>
                <w:lang w:eastAsia="en-CA"/>
                <w14:ligatures w14:val="none"/>
              </w:rPr>
            </w:pPr>
          </w:p>
          <w:p w14:paraId="5D80021E" w14:textId="77777777" w:rsidR="006F1BA6" w:rsidRPr="00623997" w:rsidRDefault="006F1BA6" w:rsidP="006F1BA6">
            <w:pPr>
              <w:spacing w:after="0" w:line="240" w:lineRule="auto"/>
              <w:rPr>
                <w:rFonts w:eastAsia="Times New Roman" w:cs="Calibri"/>
                <w:color w:val="000000"/>
                <w:kern w:val="0"/>
                <w:lang w:eastAsia="en-CA"/>
                <w14:ligatures w14:val="none"/>
              </w:rPr>
            </w:pPr>
          </w:p>
          <w:p w14:paraId="7253C24C" w14:textId="77777777" w:rsidR="00E65811" w:rsidRPr="00623997" w:rsidRDefault="00E65811" w:rsidP="006F1BA6">
            <w:pPr>
              <w:spacing w:after="0" w:line="240" w:lineRule="auto"/>
              <w:rPr>
                <w:rFonts w:eastAsia="Times New Roman" w:cs="Calibri"/>
                <w:color w:val="000000"/>
                <w:kern w:val="0"/>
                <w:lang w:eastAsia="en-CA"/>
                <w14:ligatures w14:val="none"/>
              </w:rPr>
            </w:pPr>
          </w:p>
          <w:p w14:paraId="029CA744" w14:textId="77777777" w:rsidR="00661DD0" w:rsidRPr="00623997" w:rsidRDefault="00661DD0" w:rsidP="006F1BA6">
            <w:pPr>
              <w:spacing w:after="0" w:line="240" w:lineRule="auto"/>
              <w:rPr>
                <w:rFonts w:eastAsia="Times New Roman" w:cs="Calibri"/>
                <w:color w:val="000000"/>
                <w:kern w:val="0"/>
                <w:lang w:eastAsia="en-CA"/>
                <w14:ligatures w14:val="none"/>
              </w:rPr>
            </w:pPr>
          </w:p>
          <w:p w14:paraId="2597E89C" w14:textId="77777777" w:rsidR="00661DD0" w:rsidRPr="00623997" w:rsidRDefault="00661DD0" w:rsidP="006F1BA6">
            <w:pPr>
              <w:spacing w:after="0" w:line="240" w:lineRule="auto"/>
              <w:rPr>
                <w:rFonts w:eastAsia="Times New Roman" w:cs="Calibri"/>
                <w:color w:val="000000"/>
                <w:kern w:val="0"/>
                <w:lang w:eastAsia="en-CA"/>
                <w14:ligatures w14:val="none"/>
              </w:rPr>
            </w:pPr>
          </w:p>
          <w:p w14:paraId="79490A46" w14:textId="7D84110F" w:rsidR="00661DD0" w:rsidRPr="00623997" w:rsidRDefault="00661DD0" w:rsidP="231AE249">
            <w:pPr>
              <w:spacing w:after="0" w:line="240" w:lineRule="auto"/>
              <w:rPr>
                <w:rFonts w:eastAsia="Times New Roman" w:cs="Calibri"/>
                <w:color w:val="000000"/>
                <w:kern w:val="0"/>
                <w:lang w:eastAsia="en-CA"/>
                <w14:ligatures w14:val="none"/>
              </w:rPr>
            </w:pPr>
          </w:p>
          <w:p w14:paraId="12DE1B5B" w14:textId="77777777" w:rsidR="006F1BA6" w:rsidRPr="00623997" w:rsidRDefault="006F1BA6" w:rsidP="006F1BA6">
            <w:pPr>
              <w:spacing w:after="0" w:line="240" w:lineRule="auto"/>
              <w:rPr>
                <w:rFonts w:eastAsia="Times New Roman" w:cs="Calibri"/>
                <w:color w:val="000000"/>
                <w:kern w:val="0"/>
                <w:lang w:eastAsia="en-CA"/>
                <w14:ligatures w14:val="none"/>
              </w:rPr>
            </w:pPr>
          </w:p>
          <w:p w14:paraId="6DCC3F75" w14:textId="77777777" w:rsidR="006F1BA6" w:rsidRPr="00623997" w:rsidRDefault="006F1BA6" w:rsidP="006F1BA6">
            <w:pPr>
              <w:spacing w:after="0" w:line="240" w:lineRule="auto"/>
              <w:rPr>
                <w:rFonts w:eastAsia="Times New Roman" w:cs="Calibri"/>
                <w:color w:val="000000"/>
                <w:kern w:val="0"/>
                <w:lang w:eastAsia="en-CA"/>
                <w14:ligatures w14:val="none"/>
              </w:rPr>
            </w:pPr>
          </w:p>
        </w:tc>
        <w:tc>
          <w:tcPr>
            <w:tcW w:w="5285" w:type="dxa"/>
            <w:vAlign w:val="bottom"/>
            <w:hideMark/>
          </w:tcPr>
          <w:p w14:paraId="4FAB5DB2" w14:textId="0F2FEC3B" w:rsidR="00E65811" w:rsidRPr="00623997" w:rsidRDefault="00E65811" w:rsidP="006F1BA6">
            <w:pPr>
              <w:spacing w:after="0" w:line="240" w:lineRule="auto"/>
              <w:rPr>
                <w:rFonts w:eastAsia="Times New Roman" w:cs="Calibri"/>
                <w:color w:val="000000"/>
                <w:kern w:val="0"/>
                <w:lang w:eastAsia="en-CA"/>
                <w14:ligatures w14:val="none"/>
              </w:rPr>
            </w:pPr>
          </w:p>
        </w:tc>
        <w:tc>
          <w:tcPr>
            <w:tcW w:w="2007" w:type="dxa"/>
            <w:vAlign w:val="bottom"/>
            <w:hideMark/>
          </w:tcPr>
          <w:p w14:paraId="7C36489B" w14:textId="77777777" w:rsidR="006F1BA6" w:rsidRPr="00623997" w:rsidRDefault="006F1BA6" w:rsidP="006F1BA6">
            <w:pPr>
              <w:spacing w:after="0" w:line="240" w:lineRule="auto"/>
              <w:rPr>
                <w:rFonts w:eastAsia="Times New Roman" w:cs="Calibri"/>
                <w:color w:val="000000"/>
                <w:kern w:val="0"/>
                <w:lang w:eastAsia="en-CA"/>
                <w14:ligatures w14:val="none"/>
              </w:rPr>
            </w:pPr>
            <w:r w:rsidRPr="00623997">
              <w:rPr>
                <w:rFonts w:eastAsia="Times New Roman" w:cs="Calibri"/>
                <w:color w:val="000000"/>
                <w:kern w:val="0"/>
                <w:lang w:eastAsia="en-CA"/>
                <w14:ligatures w14:val="none"/>
              </w:rPr>
              <w:t> </w:t>
            </w:r>
          </w:p>
        </w:tc>
      </w:tr>
      <w:tr w:rsidR="006F1BA6" w:rsidRPr="00623997" w14:paraId="44FAF824" w14:textId="77777777" w:rsidTr="231AE249">
        <w:trPr>
          <w:trHeight w:val="315"/>
        </w:trPr>
        <w:tc>
          <w:tcPr>
            <w:tcW w:w="2603" w:type="dxa"/>
            <w:vAlign w:val="bottom"/>
            <w:hideMark/>
          </w:tcPr>
          <w:p w14:paraId="1997202A" w14:textId="77777777" w:rsidR="006F1BA6" w:rsidRPr="00623997" w:rsidRDefault="006F1BA6" w:rsidP="006F1BA6">
            <w:pPr>
              <w:spacing w:after="0" w:line="240" w:lineRule="auto"/>
              <w:rPr>
                <w:rFonts w:eastAsia="Times New Roman" w:cs="Calibri"/>
                <w:b/>
                <w:bCs/>
                <w:color w:val="007396" w:themeColor="accent1"/>
                <w:kern w:val="0"/>
                <w:lang w:eastAsia="en-CA"/>
                <w14:ligatures w14:val="none"/>
              </w:rPr>
            </w:pPr>
            <w:r w:rsidRPr="00623997">
              <w:rPr>
                <w:rFonts w:eastAsia="Times New Roman" w:cs="Calibri"/>
                <w:b/>
                <w:bCs/>
                <w:color w:val="007396" w:themeColor="accent1"/>
                <w:kern w:val="0"/>
                <w:lang w:eastAsia="en-CA"/>
                <w14:ligatures w14:val="none"/>
              </w:rPr>
              <w:t>Total</w:t>
            </w:r>
          </w:p>
        </w:tc>
        <w:tc>
          <w:tcPr>
            <w:tcW w:w="5285" w:type="dxa"/>
            <w:vAlign w:val="bottom"/>
            <w:hideMark/>
          </w:tcPr>
          <w:p w14:paraId="55B9A314" w14:textId="77777777" w:rsidR="006F1BA6" w:rsidRPr="00623997" w:rsidRDefault="006F1BA6" w:rsidP="006F1BA6">
            <w:pPr>
              <w:spacing w:after="0" w:line="240" w:lineRule="auto"/>
              <w:rPr>
                <w:rFonts w:eastAsia="Times New Roman" w:cs="Calibri"/>
                <w:color w:val="007396" w:themeColor="accent1"/>
                <w:kern w:val="0"/>
                <w:lang w:eastAsia="en-CA"/>
                <w14:ligatures w14:val="none"/>
              </w:rPr>
            </w:pPr>
            <w:r w:rsidRPr="00623997">
              <w:rPr>
                <w:rFonts w:eastAsia="Times New Roman" w:cs="Calibri"/>
                <w:color w:val="007396" w:themeColor="accent1"/>
                <w:kern w:val="0"/>
                <w:lang w:eastAsia="en-CA"/>
                <w14:ligatures w14:val="none"/>
              </w:rPr>
              <w:t> </w:t>
            </w:r>
          </w:p>
        </w:tc>
        <w:tc>
          <w:tcPr>
            <w:tcW w:w="2007" w:type="dxa"/>
            <w:vAlign w:val="bottom"/>
            <w:hideMark/>
          </w:tcPr>
          <w:p w14:paraId="4DB21C78" w14:textId="3A8A528E" w:rsidR="006F1BA6" w:rsidRPr="00623997" w:rsidRDefault="00661DD0" w:rsidP="006F1BA6">
            <w:pPr>
              <w:spacing w:after="0" w:line="240" w:lineRule="auto"/>
              <w:jc w:val="right"/>
              <w:rPr>
                <w:rFonts w:eastAsia="Times New Roman" w:cs="Calibri"/>
                <w:b/>
                <w:bCs/>
                <w:color w:val="007396" w:themeColor="accent1"/>
                <w:kern w:val="0"/>
                <w:lang w:eastAsia="en-CA"/>
                <w14:ligatures w14:val="none"/>
              </w:rPr>
            </w:pPr>
            <w:r w:rsidRPr="00623997">
              <w:rPr>
                <w:rFonts w:eastAsia="Times New Roman" w:cs="Calibri"/>
                <w:b/>
                <w:bCs/>
                <w:color w:val="007396" w:themeColor="accent1"/>
                <w:kern w:val="0"/>
                <w:lang w:eastAsia="en-CA"/>
                <w14:ligatures w14:val="none"/>
              </w:rPr>
              <w:t>$________</w:t>
            </w:r>
            <w:r w:rsidR="00E65811" w:rsidRPr="00623997">
              <w:rPr>
                <w:rFonts w:eastAsia="Times New Roman" w:cs="Calibri"/>
                <w:b/>
                <w:bCs/>
                <w:color w:val="007396" w:themeColor="accent1"/>
                <w:kern w:val="0"/>
                <w:lang w:eastAsia="en-CA"/>
                <w14:ligatures w14:val="none"/>
              </w:rPr>
              <w:t>___</w:t>
            </w:r>
            <w:r w:rsidRPr="00623997">
              <w:rPr>
                <w:rFonts w:eastAsia="Times New Roman" w:cs="Calibri"/>
                <w:b/>
                <w:bCs/>
                <w:color w:val="007396" w:themeColor="accent1"/>
                <w:kern w:val="0"/>
                <w:lang w:eastAsia="en-CA"/>
                <w14:ligatures w14:val="none"/>
              </w:rPr>
              <w:t xml:space="preserve">___  </w:t>
            </w:r>
          </w:p>
        </w:tc>
      </w:tr>
    </w:tbl>
    <w:p w14:paraId="7461D573" w14:textId="299A212E" w:rsidR="00661DD0" w:rsidRPr="00623997" w:rsidRDefault="00CA56FE" w:rsidP="00661DD0">
      <w:pPr>
        <w:pStyle w:val="Heading2"/>
      </w:pPr>
      <w:r>
        <w:rPr>
          <w:noProof/>
        </w:rPr>
        <mc:AlternateContent>
          <mc:Choice Requires="wpi">
            <w:drawing>
              <wp:anchor distT="0" distB="0" distL="114300" distR="114300" simplePos="0" relativeHeight="251658247" behindDoc="0" locked="0" layoutInCell="1" allowOverlap="1" wp14:anchorId="18F7B602" wp14:editId="34AEC661">
                <wp:simplePos x="0" y="0"/>
                <wp:positionH relativeFrom="column">
                  <wp:posOffset>-2743200</wp:posOffset>
                </wp:positionH>
                <wp:positionV relativeFrom="paragraph">
                  <wp:posOffset>2684215</wp:posOffset>
                </wp:positionV>
                <wp:extent cx="10440" cy="3240"/>
                <wp:effectExtent l="38100" t="38100" r="46990" b="34925"/>
                <wp:wrapNone/>
                <wp:docPr id="1037090221" name="Ink 14"/>
                <wp:cNvGraphicFramePr/>
                <a:graphic xmlns:a="http://schemas.openxmlformats.org/drawingml/2006/main">
                  <a:graphicData uri="http://schemas.microsoft.com/office/word/2010/wordprocessingInk">
                    <w14:contentPart bwMode="auto" r:id="rId11">
                      <w14:nvContentPartPr>
                        <w14:cNvContentPartPr/>
                      </w14:nvContentPartPr>
                      <w14:xfrm>
                        <a:off x="0" y="0"/>
                        <a:ext cx="10440" cy="3240"/>
                      </w14:xfrm>
                    </w14:contentPart>
                  </a:graphicData>
                </a:graphic>
              </wp:anchor>
            </w:drawing>
          </mc:Choice>
          <mc:Fallback>
            <w:pict>
              <v:shapetype w14:anchorId="43F0900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4" o:spid="_x0000_s1026" type="#_x0000_t75" style="position:absolute;margin-left:-216.5pt;margin-top:210.85pt;width:1.8pt;height:1.2pt;z-index:251658247;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">
                <v:imagedata r:id="rId12" o:title=""/>
              </v:shape>
            </w:pict>
          </mc:Fallback>
        </mc:AlternateContent>
      </w:r>
      <w:r w:rsidR="00661DD0" w:rsidRPr="00623997">
        <w:t>Additional Documents</w:t>
      </w:r>
    </w:p>
    <w:tbl>
      <w:tblPr>
        <w:tblStyle w:val="TableGrid"/>
        <w:tblW w:w="9895" w:type="dxa"/>
        <w:tblLook w:val="04A0" w:firstRow="1" w:lastRow="0" w:firstColumn="1" w:lastColumn="0" w:noHBand="0" w:noVBand="1"/>
      </w:tblPr>
      <w:tblGrid>
        <w:gridCol w:w="8784"/>
        <w:gridCol w:w="1111"/>
      </w:tblGrid>
      <w:tr w:rsidR="00661DD0" w:rsidRPr="00623997" w14:paraId="580AF7F3" w14:textId="77777777" w:rsidTr="04589A3E">
        <w:tc>
          <w:tcPr>
            <w:tcW w:w="8784" w:type="dxa"/>
            <w:shd w:val="clear" w:color="auto" w:fill="F2F2F2" w:themeFill="background1" w:themeFillShade="F2"/>
          </w:tcPr>
          <w:p w14:paraId="5AFDE407" w14:textId="33FD33C3" w:rsidR="00661DD0" w:rsidRPr="00BD73FE" w:rsidRDefault="00661DD0" w:rsidP="231AE249">
            <w:pPr>
              <w:pStyle w:val="BodyText"/>
              <w:rPr>
                <w:b/>
                <w:bCs/>
                <w:color w:val="007396" w:themeColor="accent1"/>
              </w:rPr>
            </w:pPr>
            <w:r w:rsidRPr="00BD73FE">
              <w:rPr>
                <w:b/>
                <w:bCs/>
                <w:color w:val="007396" w:themeColor="accent1"/>
              </w:rPr>
              <w:t>Letter of Support Attached</w:t>
            </w:r>
          </w:p>
          <w:p w14:paraId="5921C95E" w14:textId="610C6811" w:rsidR="00661DD0" w:rsidRPr="00623997" w:rsidRDefault="00661DD0" w:rsidP="00EB5ED9">
            <w:pPr>
              <w:pStyle w:val="BodyText"/>
              <w:rPr>
                <w:color w:val="007396" w:themeColor="accent1"/>
              </w:rPr>
            </w:pPr>
            <w:r w:rsidRPr="00623997">
              <w:rPr>
                <w:color w:val="007396" w:themeColor="accent1"/>
              </w:rPr>
              <w:t>Please share at least one letter of support for your project</w:t>
            </w:r>
            <w:r w:rsidR="00D1005B" w:rsidRPr="00623997">
              <w:rPr>
                <w:color w:val="007396" w:themeColor="accent1"/>
              </w:rPr>
              <w:t>.</w:t>
            </w:r>
            <w:r w:rsidRPr="00623997">
              <w:rPr>
                <w:color w:val="007396" w:themeColor="accent1"/>
              </w:rPr>
              <w:t xml:space="preserve"> Letters may be from </w:t>
            </w:r>
            <w:r w:rsidR="0087309A" w:rsidRPr="00623997">
              <w:rPr>
                <w:color w:val="007396" w:themeColor="accent1"/>
              </w:rPr>
              <w:t xml:space="preserve">a parent/guardian, </w:t>
            </w:r>
            <w:r w:rsidRPr="00623997">
              <w:rPr>
                <w:color w:val="007396" w:themeColor="accent1"/>
              </w:rPr>
              <w:t xml:space="preserve">teacher, Elder, </w:t>
            </w:r>
            <w:r w:rsidR="00D1005B" w:rsidRPr="00623997">
              <w:rPr>
                <w:color w:val="007396" w:themeColor="accent1"/>
              </w:rPr>
              <w:t xml:space="preserve">other community leader </w:t>
            </w:r>
            <w:r w:rsidRPr="00623997">
              <w:rPr>
                <w:color w:val="007396" w:themeColor="accent1"/>
              </w:rPr>
              <w:t>or employer</w:t>
            </w:r>
          </w:p>
        </w:tc>
        <w:tc>
          <w:tcPr>
            <w:tcW w:w="1111" w:type="dxa"/>
            <w:vAlign w:val="center"/>
          </w:tcPr>
          <w:p w14:paraId="13AC3D09" w14:textId="77777777" w:rsidR="00C47B72" w:rsidRPr="00623997" w:rsidRDefault="00661DD0" w:rsidP="004A4605">
            <w:pPr>
              <w:pStyle w:val="BodyText"/>
              <w:numPr>
                <w:ilvl w:val="0"/>
                <w:numId w:val="36"/>
              </w:numPr>
            </w:pPr>
            <w:r w:rsidRPr="00623997">
              <w:t>Y</w:t>
            </w:r>
            <w:r w:rsidR="6F458C8B" w:rsidRPr="00623997">
              <w:t>es</w:t>
            </w:r>
          </w:p>
          <w:p w14:paraId="0036F96A" w14:textId="63000AD3" w:rsidR="00661DD0" w:rsidRPr="00623997" w:rsidRDefault="00661DD0" w:rsidP="004A4605">
            <w:pPr>
              <w:pStyle w:val="BodyText"/>
              <w:numPr>
                <w:ilvl w:val="0"/>
                <w:numId w:val="36"/>
              </w:numPr>
            </w:pPr>
            <w:r w:rsidRPr="00623997">
              <w:t>N</w:t>
            </w:r>
            <w:r w:rsidR="369183DC" w:rsidRPr="00623997">
              <w:t>o</w:t>
            </w:r>
          </w:p>
        </w:tc>
      </w:tr>
      <w:tr w:rsidR="00661DD0" w:rsidRPr="00623997" w14:paraId="12B3F500" w14:textId="77777777" w:rsidTr="04589A3E">
        <w:tc>
          <w:tcPr>
            <w:tcW w:w="8784" w:type="dxa"/>
            <w:shd w:val="clear" w:color="auto" w:fill="F2F2F2" w:themeFill="background1" w:themeFillShade="F2"/>
          </w:tcPr>
          <w:p w14:paraId="37D71812" w14:textId="5A828ED4" w:rsidR="00661DD0" w:rsidRPr="00623997" w:rsidRDefault="00661DD0" w:rsidP="00EB5ED9">
            <w:pPr>
              <w:pStyle w:val="BodyText"/>
              <w:rPr>
                <w:b/>
                <w:bCs/>
                <w:color w:val="007396" w:themeColor="accent1"/>
              </w:rPr>
            </w:pPr>
            <w:r w:rsidRPr="00623997">
              <w:rPr>
                <w:b/>
                <w:bCs/>
                <w:color w:val="007396" w:themeColor="accent1"/>
              </w:rPr>
              <w:t>(Option</w:t>
            </w:r>
            <w:r w:rsidR="003D32B8" w:rsidRPr="00623997">
              <w:rPr>
                <w:b/>
                <w:bCs/>
                <w:color w:val="007396" w:themeColor="accent1"/>
              </w:rPr>
              <w:t>al</w:t>
            </w:r>
            <w:r w:rsidRPr="00623997">
              <w:rPr>
                <w:b/>
                <w:bCs/>
                <w:color w:val="007396" w:themeColor="accent1"/>
              </w:rPr>
              <w:t>) Supporting Documents</w:t>
            </w:r>
          </w:p>
          <w:p w14:paraId="51C336E4" w14:textId="4EAD4DD7" w:rsidR="00661DD0" w:rsidRPr="00623997" w:rsidRDefault="00661DD0" w:rsidP="00EB5ED9">
            <w:pPr>
              <w:pStyle w:val="BodyText"/>
              <w:rPr>
                <w:color w:val="007396" w:themeColor="accent1"/>
              </w:rPr>
            </w:pPr>
            <w:r w:rsidRPr="00623997">
              <w:rPr>
                <w:color w:val="007396" w:themeColor="accent1"/>
              </w:rPr>
              <w:t>Please share other documents</w:t>
            </w:r>
            <w:r w:rsidR="00F02247" w:rsidRPr="00623997">
              <w:rPr>
                <w:color w:val="007396" w:themeColor="accent1"/>
              </w:rPr>
              <w:t xml:space="preserve"> </w:t>
            </w:r>
            <w:r w:rsidR="00D86474" w:rsidRPr="00623997">
              <w:rPr>
                <w:color w:val="007396" w:themeColor="accent1"/>
              </w:rPr>
              <w:t>to</w:t>
            </w:r>
            <w:r w:rsidR="00EE77DE" w:rsidRPr="00623997">
              <w:rPr>
                <w:color w:val="007396" w:themeColor="accent1"/>
              </w:rPr>
              <w:t xml:space="preserve"> </w:t>
            </w:r>
            <w:r w:rsidRPr="00623997">
              <w:rPr>
                <w:color w:val="007396" w:themeColor="accent1"/>
              </w:rPr>
              <w:t xml:space="preserve">help us better understand your project or group/organization (media stories, reports, publications, participant feedback, videos, etc.). If videos are too large to upload on an email, please share a link to them instead, or </w:t>
            </w:r>
            <w:r w:rsidR="00D86474" w:rsidRPr="00623997">
              <w:rPr>
                <w:color w:val="007396" w:themeColor="accent1"/>
              </w:rPr>
              <w:t>contact</w:t>
            </w:r>
            <w:r w:rsidRPr="00623997">
              <w:rPr>
                <w:color w:val="007396" w:themeColor="accent1"/>
              </w:rPr>
              <w:t xml:space="preserve"> us to find a solution.</w:t>
            </w:r>
          </w:p>
        </w:tc>
        <w:tc>
          <w:tcPr>
            <w:tcW w:w="1111" w:type="dxa"/>
            <w:vAlign w:val="center"/>
          </w:tcPr>
          <w:p w14:paraId="7C7E2D5D" w14:textId="77777777" w:rsidR="00C47B72" w:rsidRPr="00623997" w:rsidRDefault="00661DD0" w:rsidP="004A4605">
            <w:pPr>
              <w:pStyle w:val="BodyText"/>
              <w:numPr>
                <w:ilvl w:val="0"/>
                <w:numId w:val="37"/>
              </w:numPr>
            </w:pPr>
            <w:r w:rsidRPr="00623997">
              <w:t>Y</w:t>
            </w:r>
            <w:r w:rsidR="0C7A7370" w:rsidRPr="00623997">
              <w:t>es</w:t>
            </w:r>
          </w:p>
          <w:p w14:paraId="491DA630" w14:textId="2EB54E00" w:rsidR="00661DD0" w:rsidRPr="00623997" w:rsidRDefault="00661DD0" w:rsidP="004A4605">
            <w:pPr>
              <w:pStyle w:val="BodyText"/>
              <w:numPr>
                <w:ilvl w:val="0"/>
                <w:numId w:val="37"/>
              </w:numPr>
            </w:pPr>
            <w:r w:rsidRPr="00623997">
              <w:t>N</w:t>
            </w:r>
            <w:r w:rsidR="370364E3" w:rsidRPr="00623997">
              <w:t>o</w:t>
            </w:r>
          </w:p>
          <w:p w14:paraId="117D65B8" w14:textId="77777777" w:rsidR="00661DD0" w:rsidRPr="00623997" w:rsidRDefault="00661DD0" w:rsidP="00EB5ED9">
            <w:pPr>
              <w:pStyle w:val="BodyText"/>
              <w:jc w:val="center"/>
            </w:pPr>
          </w:p>
        </w:tc>
      </w:tr>
      <w:tr w:rsidR="231AE249" w14:paraId="0E1FDBDC" w14:textId="77777777" w:rsidTr="04589A3E">
        <w:trPr>
          <w:trHeight w:val="300"/>
        </w:trPr>
        <w:tc>
          <w:tcPr>
            <w:tcW w:w="8784" w:type="dxa"/>
            <w:shd w:val="clear" w:color="auto" w:fill="F2F2F2" w:themeFill="background1" w:themeFillShade="F2"/>
          </w:tcPr>
          <w:p w14:paraId="5B1C67FB" w14:textId="55C89993" w:rsidR="1A4F9D7F" w:rsidRDefault="15176401" w:rsidP="04589A3E">
            <w:r w:rsidRPr="04589A3E">
              <w:rPr>
                <w:color w:val="007396" w:themeColor="accent1"/>
              </w:rPr>
              <w:t xml:space="preserve">As part of this project, we collect personal information to help improve its results. Some of this information may be used in reports to donors. </w:t>
            </w:r>
            <w:r w:rsidRPr="04589A3E">
              <w:rPr>
                <w:b/>
                <w:bCs/>
                <w:color w:val="007396" w:themeColor="accent1"/>
              </w:rPr>
              <w:t>Only name and email information</w:t>
            </w:r>
            <w:r w:rsidRPr="04589A3E">
              <w:rPr>
                <w:color w:val="007396" w:themeColor="accent1"/>
              </w:rPr>
              <w:t xml:space="preserve"> will be shared—your privacy is our priority. </w:t>
            </w:r>
            <w:r w:rsidRPr="04589A3E">
              <w:rPr>
                <w:b/>
                <w:bCs/>
                <w:color w:val="007396" w:themeColor="accent1"/>
              </w:rPr>
              <w:t xml:space="preserve">Do you consent to the collection of this data for these purposes? </w:t>
            </w:r>
            <w:r w:rsidRPr="04589A3E">
              <w:rPr>
                <w:b/>
                <w:bCs/>
                <w:color w:val="EE0000"/>
              </w:rPr>
              <w:t>*</w:t>
            </w:r>
          </w:p>
        </w:tc>
        <w:tc>
          <w:tcPr>
            <w:tcW w:w="1111" w:type="dxa"/>
            <w:vAlign w:val="center"/>
          </w:tcPr>
          <w:p w14:paraId="172FBD04" w14:textId="77777777" w:rsidR="231AE249" w:rsidRDefault="231AE249" w:rsidP="231AE249">
            <w:pPr>
              <w:pStyle w:val="BodyText"/>
              <w:numPr>
                <w:ilvl w:val="0"/>
                <w:numId w:val="37"/>
              </w:numPr>
            </w:pPr>
            <w:r>
              <w:t>Yes</w:t>
            </w:r>
          </w:p>
          <w:p w14:paraId="6A2C629B" w14:textId="2EB54E00" w:rsidR="231AE249" w:rsidRDefault="231AE249" w:rsidP="231AE249">
            <w:pPr>
              <w:pStyle w:val="BodyText"/>
              <w:numPr>
                <w:ilvl w:val="0"/>
                <w:numId w:val="37"/>
              </w:numPr>
            </w:pPr>
            <w:r>
              <w:t>No</w:t>
            </w:r>
          </w:p>
          <w:p w14:paraId="39D770DA" w14:textId="77777777" w:rsidR="231AE249" w:rsidRDefault="231AE249" w:rsidP="231AE249">
            <w:pPr>
              <w:pStyle w:val="BodyText"/>
              <w:jc w:val="center"/>
            </w:pPr>
          </w:p>
        </w:tc>
      </w:tr>
    </w:tbl>
    <w:p w14:paraId="51C41F47" w14:textId="54DCAA07" w:rsidR="00C76356" w:rsidRPr="00623997" w:rsidRDefault="00CA56FE" w:rsidP="000F673B">
      <w:pPr>
        <w:pStyle w:val="Heading2"/>
        <w:spacing w:after="0"/>
      </w:pPr>
      <w:r>
        <w:rPr>
          <w:noProof/>
        </w:rPr>
        <mc:AlternateContent>
          <mc:Choice Requires="wpi">
            <w:drawing>
              <wp:anchor distT="0" distB="0" distL="114300" distR="114300" simplePos="0" relativeHeight="251658246" behindDoc="0" locked="0" layoutInCell="1" allowOverlap="1" wp14:anchorId="66119823" wp14:editId="2686C347">
                <wp:simplePos x="0" y="0"/>
                <wp:positionH relativeFrom="column">
                  <wp:posOffset>-2829960</wp:posOffset>
                </wp:positionH>
                <wp:positionV relativeFrom="paragraph">
                  <wp:posOffset>160780</wp:posOffset>
                </wp:positionV>
                <wp:extent cx="360" cy="1440"/>
                <wp:effectExtent l="38100" t="38100" r="38100" b="36830"/>
                <wp:wrapNone/>
                <wp:docPr id="1491562847" name="Ink 13"/>
                <wp:cNvGraphicFramePr/>
                <a:graphic xmlns:a="http://schemas.openxmlformats.org/drawingml/2006/main">
                  <a:graphicData uri="http://schemas.microsoft.com/office/word/2010/wordprocessingInk">
                    <w14:contentPart bwMode="auto" r:id="rId13">
                      <w14:nvContentPartPr>
                        <w14:cNvContentPartPr/>
                      </w14:nvContentPartPr>
                      <w14:xfrm>
                        <a:off x="0" y="0"/>
                        <a:ext cx="360" cy="1440"/>
                      </w14:xfrm>
                    </w14:contentPart>
                  </a:graphicData>
                </a:graphic>
              </wp:anchor>
            </w:drawing>
          </mc:Choice>
          <mc:Fallback>
            <w:pict>
              <v:shape w14:anchorId="16510B55" id="Ink 13" o:spid="_x0000_s1026" type="#_x0000_t75" style="position:absolute;margin-left:-223.35pt;margin-top:12.15pt;width:1.05pt;height:1.1pt;z-index:25165824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">
                <v:imagedata r:id="rId14" o:title=""/>
              </v:shape>
            </w:pict>
          </mc:Fallback>
        </mc:AlternateContent>
      </w:r>
      <w:r w:rsidR="00C76356">
        <w:t>Consent</w:t>
      </w:r>
      <w:r w:rsidR="00397431" w:rsidRPr="00397431">
        <w:rPr>
          <w:b/>
          <w:bCs/>
          <w:color w:val="EE0000"/>
          <w:sz w:val="24"/>
          <w:szCs w:val="24"/>
        </w:rPr>
        <w:t>*</w:t>
      </w:r>
    </w:p>
    <w:p w14:paraId="4D8A012F" w14:textId="22213876" w:rsidR="00417460" w:rsidRPr="00623997" w:rsidRDefault="00CA56FE" w:rsidP="001641AB">
      <w:pPr>
        <w:pStyle w:val="BodyText"/>
        <w:spacing w:after="0" w:line="240" w:lineRule="auto"/>
        <w:sectPr w:rsidR="00417460" w:rsidRPr="00623997" w:rsidSect="00C34ABF">
          <w:headerReference w:type="default" r:id="rId15"/>
          <w:footerReference w:type="even" r:id="rId16"/>
          <w:footerReference w:type="default" r:id="rId17"/>
          <w:headerReference w:type="first" r:id="rId18"/>
          <w:footerReference w:type="first" r:id="rId19"/>
          <w:pgSz w:w="12240" w:h="15840"/>
          <w:pgMar w:top="1440" w:right="1440" w:bottom="1440" w:left="1440" w:header="708" w:footer="288" w:gutter="0"/>
          <w:cols w:space="708"/>
          <w:titlePg/>
          <w:docGrid w:linePitch="360"/>
        </w:sectPr>
      </w:pPr>
      <w:r>
        <w:rPr>
          <w:noProof/>
        </w:rPr>
        <mc:AlternateContent>
          <mc:Choice Requires="wpi">
            <w:drawing>
              <wp:anchor distT="0" distB="0" distL="114300" distR="114300" simplePos="0" relativeHeight="251658245" behindDoc="0" locked="0" layoutInCell="1" allowOverlap="1" wp14:anchorId="6F7FD205" wp14:editId="4DAB84ED">
                <wp:simplePos x="0" y="0"/>
                <wp:positionH relativeFrom="column">
                  <wp:posOffset>-3016800</wp:posOffset>
                </wp:positionH>
                <wp:positionV relativeFrom="paragraph">
                  <wp:posOffset>507445</wp:posOffset>
                </wp:positionV>
                <wp:extent cx="360" cy="360"/>
                <wp:effectExtent l="38100" t="38100" r="38100" b="38100"/>
                <wp:wrapNone/>
                <wp:docPr id="1578078586" name="Ink 12"/>
                <wp:cNvGraphicFramePr/>
                <a:graphic xmlns:a="http://schemas.openxmlformats.org/drawingml/2006/main">
                  <a:graphicData uri="http://schemas.microsoft.com/office/word/2010/wordprocessingInk">
                    <w14:contentPart bwMode="auto" r:id="rId20">
                      <w14:nvContentPartPr>
                        <w14:cNvContentPartPr/>
                      </w14:nvContentPartPr>
                      <w14:xfrm>
                        <a:off x="0" y="0"/>
                        <a:ext cx="360" cy="360"/>
                      </w14:xfrm>
                    </w14:contentPart>
                  </a:graphicData>
                </a:graphic>
              </wp:anchor>
            </w:drawing>
          </mc:Choice>
          <mc:Fallback>
            <w:pict>
              <v:shape w14:anchorId="2A6E9A9A" id="Ink 12" o:spid="_x0000_s1026" type="#_x0000_t75" style="position:absolute;margin-left:-238.05pt;margin-top:39.45pt;width:1.05pt;height:1.05pt;z-index:251658245;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">
                <v:imagedata r:id="rId14" o:title=""/>
              </v:shape>
            </w:pict>
          </mc:Fallback>
        </mc:AlternateContent>
      </w:r>
      <w:r>
        <w:rPr>
          <w:noProof/>
        </w:rPr>
        <mc:AlternateContent>
          <mc:Choice Requires="wpi">
            <w:drawing>
              <wp:anchor distT="0" distB="0" distL="114300" distR="114300" simplePos="0" relativeHeight="251658242" behindDoc="0" locked="0" layoutInCell="1" allowOverlap="1" wp14:anchorId="6562017D" wp14:editId="176EF0FE">
                <wp:simplePos x="0" y="0"/>
                <wp:positionH relativeFrom="column">
                  <wp:posOffset>-2109960</wp:posOffset>
                </wp:positionH>
                <wp:positionV relativeFrom="paragraph">
                  <wp:posOffset>255445</wp:posOffset>
                </wp:positionV>
                <wp:extent cx="360" cy="360"/>
                <wp:effectExtent l="38100" t="38100" r="38100" b="38100"/>
                <wp:wrapNone/>
                <wp:docPr id="1999978888" name="Ink 6"/>
                <wp:cNvGraphicFramePr/>
                <a:graphic xmlns:a="http://schemas.openxmlformats.org/drawingml/2006/main">
                  <a:graphicData uri="http://schemas.microsoft.com/office/word/2010/wordprocessingInk">
                    <w14:contentPart bwMode="auto" r:id="rId21">
                      <w14:nvContentPartPr>
                        <w14:cNvContentPartPr/>
                      </w14:nvContentPartPr>
                      <w14:xfrm>
                        <a:off x="0" y="0"/>
                        <a:ext cx="360" cy="360"/>
                      </w14:xfrm>
                    </w14:contentPart>
                  </a:graphicData>
                </a:graphic>
              </wp:anchor>
            </w:drawing>
          </mc:Choice>
          <mc:Fallback>
            <w:pict>
              <v:shape w14:anchorId="2D2722F9" id="Ink 6" o:spid="_x0000_s1026" type="#_x0000_t75" style="position:absolute;margin-left:-166.5pt;margin-top:19.75pt;width:.75pt;height:.75pt;z-index:25165824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">
                <v:imagedata r:id="rId22" o:title=""/>
              </v:shape>
            </w:pict>
          </mc:Fallback>
        </mc:AlternateContent>
      </w:r>
      <w:r w:rsidR="00741FD9">
        <w:t xml:space="preserve">I consent to being </w:t>
      </w:r>
      <w:r w:rsidR="002A6EC3">
        <w:t>the</w:t>
      </w:r>
      <w:r w:rsidR="00BD27B6">
        <w:t xml:space="preserve"> Youth</w:t>
      </w:r>
      <w:r w:rsidR="002A6EC3">
        <w:t xml:space="preserve"> </w:t>
      </w:r>
      <w:r w:rsidR="00741FD9">
        <w:t>Lead on th</w:t>
      </w:r>
      <w:r w:rsidR="00A47C28">
        <w:t>e</w:t>
      </w:r>
      <w:r w:rsidR="00741FD9">
        <w:t xml:space="preserve"> project</w:t>
      </w:r>
      <w:r w:rsidR="00A47C28">
        <w:t xml:space="preserve"> described in this application form</w:t>
      </w:r>
      <w:r w:rsidR="00741FD9">
        <w:t xml:space="preserve">. This means being </w:t>
      </w:r>
      <w:r w:rsidR="001623EB">
        <w:t xml:space="preserve">responsible for project funds, being </w:t>
      </w:r>
      <w:r w:rsidR="00741FD9">
        <w:t>in direct contact with Cuso staff</w:t>
      </w:r>
      <w:r w:rsidR="00BD27B6">
        <w:t xml:space="preserve">, </w:t>
      </w:r>
      <w:r w:rsidR="0041143F">
        <w:t xml:space="preserve">and </w:t>
      </w:r>
      <w:r w:rsidR="00741FD9">
        <w:t>taking</w:t>
      </w:r>
      <w:r w:rsidR="0097371C">
        <w:t xml:space="preserve"> an</w:t>
      </w:r>
      <w:r w:rsidR="00741FD9">
        <w:t xml:space="preserve"> active part in project leadershi</w:t>
      </w:r>
      <w:r w:rsidR="0041143F">
        <w:t xml:space="preserve">p - </w:t>
      </w:r>
      <w:r w:rsidR="00741FD9">
        <w:t>including project design,</w:t>
      </w:r>
      <w:r w:rsidR="0097371C">
        <w:t xml:space="preserve"> </w:t>
      </w:r>
      <w:r w:rsidR="001621E4">
        <w:t>implementation</w:t>
      </w:r>
      <w:r w:rsidR="00741FD9">
        <w:t xml:space="preserve"> and</w:t>
      </w:r>
      <w:r w:rsidR="001621E4">
        <w:t xml:space="preserve"> </w:t>
      </w:r>
      <w:r w:rsidR="001641AB">
        <w:t>reporting</w:t>
      </w:r>
    </w:p>
    <w:p w14:paraId="040F1D45" w14:textId="77777777" w:rsidR="002D07F1" w:rsidRDefault="002D07F1" w:rsidP="007E2A30">
      <w:pPr>
        <w:pStyle w:val="BodyText"/>
        <w:spacing w:after="0" w:line="240" w:lineRule="auto"/>
      </w:pPr>
    </w:p>
    <w:p w14:paraId="03E9B768" w14:textId="1B44BDA2" w:rsidR="00FE7226" w:rsidRPr="00623997" w:rsidRDefault="00FE7226" w:rsidP="00FE7226">
      <w:pPr>
        <w:pStyle w:val="BodyText"/>
        <w:spacing w:after="0" w:line="240" w:lineRule="auto"/>
      </w:pPr>
      <w:r>
        <w:rPr>
          <w:noProof/>
        </w:rPr>
        <mc:AlternateContent>
          <mc:Choice Requires="wpi">
            <w:drawing>
              <wp:anchor distT="0" distB="0" distL="114300" distR="114300" simplePos="0" relativeHeight="251658244" behindDoc="0" locked="0" layoutInCell="1" allowOverlap="1" wp14:anchorId="500E119A" wp14:editId="0C212AAA">
                <wp:simplePos x="0" y="0"/>
                <wp:positionH relativeFrom="column">
                  <wp:posOffset>3671570</wp:posOffset>
                </wp:positionH>
                <wp:positionV relativeFrom="paragraph">
                  <wp:posOffset>167005</wp:posOffset>
                </wp:positionV>
                <wp:extent cx="1490345" cy="635"/>
                <wp:effectExtent l="38100" t="38100" r="52705" b="37465"/>
                <wp:wrapNone/>
                <wp:docPr id="1014868320" name="Ink 11"/>
                <wp:cNvGraphicFramePr/>
                <a:graphic xmlns:a="http://schemas.openxmlformats.org/drawingml/2006/main">
                  <a:graphicData uri="http://schemas.microsoft.com/office/word/2010/wordprocessingInk">
                    <w14:contentPart bwMode="auto" r:id="rId23">
                      <w14:nvContentPartPr>
                        <w14:cNvContentPartPr/>
                      </w14:nvContentPartPr>
                      <w14:xfrm>
                        <a:off x="0" y="0"/>
                        <a:ext cx="1490345" cy="635"/>
                      </w14:xfrm>
                    </w14:contentPart>
                  </a:graphicData>
                </a:graphic>
                <wp14:sizeRelH relativeFrom="margin">
                  <wp14:pctWidth>0</wp14:pctWidth>
                </wp14:sizeRelH>
              </wp:anchor>
            </w:drawing>
          </mc:Choice>
          <mc:Fallback>
            <w:pict>
              <v:shape w14:anchorId="55B387DF" id="Ink 11" o:spid="_x0000_s1026" type="#_x0000_t75" style="position:absolute;margin-left:288.6pt;margin-top:12.3pt;width:118.3pt;height:1.75pt;z-index:2516582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">
                <v:imagedata r:id="rId24" o:title=""/>
              </v:shape>
            </w:pict>
          </mc:Fallback>
        </mc:AlternateContent>
      </w:r>
      <w:r>
        <w:rPr>
          <w:noProof/>
        </w:rPr>
        <mc:AlternateContent>
          <mc:Choice Requires="wpi">
            <w:drawing>
              <wp:anchor distT="0" distB="0" distL="114300" distR="114300" simplePos="0" relativeHeight="251658241" behindDoc="0" locked="0" layoutInCell="1" allowOverlap="1" wp14:anchorId="60B42D21" wp14:editId="2BA3488E">
                <wp:simplePos x="0" y="0"/>
                <wp:positionH relativeFrom="column">
                  <wp:posOffset>6555</wp:posOffset>
                </wp:positionH>
                <wp:positionV relativeFrom="paragraph">
                  <wp:posOffset>167240</wp:posOffset>
                </wp:positionV>
                <wp:extent cx="1368425" cy="635"/>
                <wp:effectExtent l="38100" t="38100" r="41275" b="37465"/>
                <wp:wrapNone/>
                <wp:docPr id="1514938483" name="Ink 5"/>
                <wp:cNvGraphicFramePr/>
                <a:graphic xmlns:a="http://schemas.openxmlformats.org/drawingml/2006/main">
                  <a:graphicData uri="http://schemas.microsoft.com/office/word/2010/wordprocessingInk">
                    <w14:contentPart bwMode="auto" r:id="rId25">
                      <w14:nvContentPartPr>
                        <w14:cNvContentPartPr/>
                      </w14:nvContentPartPr>
                      <w14:xfrm>
                        <a:off x="0" y="0"/>
                        <a:ext cx="1368425" cy="635"/>
                      </w14:xfrm>
                    </w14:contentPart>
                  </a:graphicData>
                </a:graphic>
                <wp14:sizeRelH relativeFrom="margin">
                  <wp14:pctWidth>0</wp14:pctWidth>
                </wp14:sizeRelH>
                <wp14:sizeRelV relativeFrom="margin">
                  <wp14:pctHeight>0</wp14:pctHeight>
                </wp14:sizeRelV>
              </wp:anchor>
            </w:drawing>
          </mc:Choice>
          <mc:Fallback>
            <w:pict>
              <v:shape w14:anchorId="36EC3010" id="Ink 5" o:spid="_x0000_s1026" type="#_x0000_t75" style="position:absolute;margin-left:.15pt;margin-top:12.55pt;width:108.45pt;height:1.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">
                <v:imagedata r:id="rId26" o:title=""/>
              </v:shape>
            </w:pict>
          </mc:Fallback>
        </mc:AlternateContent>
      </w:r>
      <w:r w:rsidR="00CA56FE">
        <w:rPr>
          <w:noProof/>
        </w:rPr>
        <mc:AlternateContent>
          <mc:Choice Requires="wpi">
            <w:drawing>
              <wp:anchor distT="0" distB="0" distL="114300" distR="114300" simplePos="0" relativeHeight="251658243" behindDoc="0" locked="0" layoutInCell="1" allowOverlap="1" wp14:anchorId="75EC5F7F" wp14:editId="48D4ED05">
                <wp:simplePos x="0" y="0"/>
                <wp:positionH relativeFrom="column">
                  <wp:posOffset>3671640</wp:posOffset>
                </wp:positionH>
                <wp:positionV relativeFrom="paragraph">
                  <wp:posOffset>131570</wp:posOffset>
                </wp:positionV>
                <wp:extent cx="360" cy="360"/>
                <wp:effectExtent l="38100" t="38100" r="38100" b="38100"/>
                <wp:wrapNone/>
                <wp:docPr id="1812945323" name="Ink 7"/>
                <wp:cNvGraphicFramePr/>
                <a:graphic xmlns:a="http://schemas.openxmlformats.org/drawingml/2006/main">
                  <a:graphicData uri="http://schemas.microsoft.com/office/word/2010/wordprocessingInk">
                    <w14:contentPart bwMode="auto" r:id="rId27">
                      <w14:nvContentPartPr>
                        <w14:cNvContentPartPr/>
                      </w14:nvContentPartPr>
                      <w14:xfrm>
                        <a:off x="0" y="0"/>
                        <a:ext cx="360" cy="360"/>
                      </w14:xfrm>
                    </w14:contentPart>
                  </a:graphicData>
                </a:graphic>
              </wp:anchor>
            </w:drawing>
          </mc:Choice>
          <mc:Fallback>
            <w:pict>
              <v:shape w14:anchorId="27C95307" id="Ink 7" o:spid="_x0000_s1026" type="#_x0000_t75" style="position:absolute;margin-left:288.75pt;margin-top:10pt;width:.75pt;height:.75pt;z-index:251658243;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">
                <v:imagedata r:id="rId22" o:title=""/>
              </v:shape>
            </w:pict>
          </mc:Fallback>
        </mc:AlternateContent>
      </w:r>
      <w:r w:rsidR="004D7CE2">
        <w:tab/>
      </w:r>
      <w:r w:rsidR="004D7CE2">
        <w:tab/>
      </w:r>
      <w:r w:rsidR="004D7CE2">
        <w:tab/>
      </w:r>
      <w:r w:rsidR="004D7CE2">
        <w:tab/>
      </w:r>
    </w:p>
    <w:p w14:paraId="64A85C93" w14:textId="2ABD0807" w:rsidR="00741FD9" w:rsidRPr="00623997" w:rsidRDefault="00FE7226" w:rsidP="00FE7226">
      <w:pPr>
        <w:pStyle w:val="BodyText"/>
        <w:spacing w:after="0" w:line="240" w:lineRule="auto"/>
      </w:pPr>
      <w:r>
        <w:t>Y</w:t>
      </w:r>
      <w:r w:rsidR="001641AB" w:rsidRPr="00623997">
        <w:t xml:space="preserve">outh Leader Name </w:t>
      </w:r>
      <w:r w:rsidR="001641AB" w:rsidRPr="00623997">
        <w:tab/>
      </w:r>
      <w:r w:rsidR="001641AB" w:rsidRPr="00623997">
        <w:tab/>
      </w:r>
      <w:r w:rsidR="001641AB" w:rsidRPr="00623997">
        <w:tab/>
      </w:r>
      <w:r w:rsidR="001641AB" w:rsidRPr="00623997">
        <w:tab/>
      </w:r>
      <w:r w:rsidR="001641AB" w:rsidRPr="00623997">
        <w:tab/>
      </w:r>
      <w:r w:rsidR="001641AB" w:rsidRPr="00623997">
        <w:tab/>
        <w:t>Youth Leader Signature</w:t>
      </w:r>
      <w:r w:rsidR="00ED6D4D" w:rsidRPr="00623997">
        <w:tab/>
      </w:r>
      <w:r w:rsidR="00ED6D4D" w:rsidRPr="00623997">
        <w:tab/>
      </w:r>
    </w:p>
    <w:p w14:paraId="106798F9" w14:textId="77777777" w:rsidR="00661DD0" w:rsidRPr="00623997" w:rsidRDefault="00661DD0" w:rsidP="00661DD0">
      <w:pPr>
        <w:pStyle w:val="Heading1"/>
        <w:rPr>
          <w:rFonts w:eastAsia="Cambria"/>
        </w:rPr>
      </w:pPr>
      <w:r w:rsidRPr="00623997">
        <w:rPr>
          <w:rFonts w:eastAsia="Cambria"/>
        </w:rPr>
        <w:lastRenderedPageBreak/>
        <w:t xml:space="preserve">Support </w:t>
      </w:r>
      <w:r w:rsidR="00C11323" w:rsidRPr="00623997">
        <w:rPr>
          <w:rFonts w:eastAsia="Cambria"/>
        </w:rPr>
        <w:t>for Completing the Budget</w:t>
      </w:r>
    </w:p>
    <w:p w14:paraId="71645362" w14:textId="77777777" w:rsidR="00C11323" w:rsidRPr="00623997" w:rsidRDefault="00C11323" w:rsidP="00C11323">
      <w:pPr>
        <w:pStyle w:val="Heading2"/>
      </w:pPr>
      <w:r w:rsidRPr="00623997">
        <w:t>Budget Category Descriptions</w:t>
      </w:r>
    </w:p>
    <w:tbl>
      <w:tblPr>
        <w:tblW w:w="1034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05"/>
        <w:gridCol w:w="7938"/>
      </w:tblGrid>
      <w:tr w:rsidR="00C11323" w:rsidRPr="00623997" w14:paraId="7E430E9A" w14:textId="77777777" w:rsidTr="00DB44D3">
        <w:trPr>
          <w:trHeight w:val="315"/>
        </w:trPr>
        <w:tc>
          <w:tcPr>
            <w:tcW w:w="2405" w:type="dxa"/>
            <w:shd w:val="clear" w:color="auto" w:fill="F2F2F2" w:themeFill="background1" w:themeFillShade="F2"/>
            <w:hideMark/>
          </w:tcPr>
          <w:p w14:paraId="30DFC905" w14:textId="77777777" w:rsidR="00661DD0" w:rsidRPr="00623997" w:rsidRDefault="00661DD0" w:rsidP="00EB5ED9">
            <w:pPr>
              <w:spacing w:after="0" w:line="240" w:lineRule="auto"/>
              <w:rPr>
                <w:rFonts w:eastAsia="Times New Roman" w:cs="Calibri"/>
                <w:b/>
                <w:bCs/>
                <w:color w:val="000000"/>
                <w:kern w:val="0"/>
                <w:lang w:eastAsia="en-CA"/>
                <w14:ligatures w14:val="none"/>
              </w:rPr>
            </w:pPr>
            <w:r w:rsidRPr="00623997">
              <w:rPr>
                <w:rFonts w:eastAsia="Times New Roman" w:cs="Calibri"/>
                <w:b/>
                <w:bCs/>
                <w:color w:val="000000"/>
                <w:kern w:val="0"/>
                <w:lang w:eastAsia="en-CA"/>
                <w14:ligatures w14:val="none"/>
              </w:rPr>
              <w:t>Category</w:t>
            </w:r>
          </w:p>
        </w:tc>
        <w:tc>
          <w:tcPr>
            <w:tcW w:w="7938" w:type="dxa"/>
            <w:shd w:val="clear" w:color="auto" w:fill="F2F2F2" w:themeFill="background1" w:themeFillShade="F2"/>
            <w:hideMark/>
          </w:tcPr>
          <w:p w14:paraId="142F8662" w14:textId="77777777" w:rsidR="00661DD0" w:rsidRPr="00623997" w:rsidRDefault="00661DD0" w:rsidP="00EB5ED9">
            <w:pPr>
              <w:spacing w:after="0" w:line="240" w:lineRule="auto"/>
              <w:rPr>
                <w:rFonts w:eastAsia="Times New Roman" w:cs="Calibri"/>
                <w:b/>
                <w:bCs/>
                <w:color w:val="000000"/>
                <w:kern w:val="0"/>
                <w:lang w:eastAsia="en-CA"/>
                <w14:ligatures w14:val="none"/>
              </w:rPr>
            </w:pPr>
            <w:r w:rsidRPr="00623997">
              <w:rPr>
                <w:rFonts w:eastAsia="Times New Roman" w:cs="Calibri"/>
                <w:b/>
                <w:bCs/>
                <w:color w:val="000000"/>
                <w:kern w:val="0"/>
                <w:lang w:eastAsia="en-CA"/>
                <w14:ligatures w14:val="none"/>
              </w:rPr>
              <w:t>Category Examples</w:t>
            </w:r>
          </w:p>
        </w:tc>
      </w:tr>
      <w:tr w:rsidR="00661DD0" w:rsidRPr="00623997" w14:paraId="497CBA3F" w14:textId="77777777" w:rsidTr="00C11323">
        <w:trPr>
          <w:trHeight w:val="315"/>
        </w:trPr>
        <w:tc>
          <w:tcPr>
            <w:tcW w:w="2405" w:type="dxa"/>
            <w:hideMark/>
          </w:tcPr>
          <w:p w14:paraId="6D942234" w14:textId="77777777" w:rsidR="00661DD0" w:rsidRPr="00623997" w:rsidRDefault="00661DD0" w:rsidP="00EB5ED9">
            <w:pPr>
              <w:spacing w:after="0" w:line="240" w:lineRule="auto"/>
              <w:rPr>
                <w:rFonts w:eastAsia="Times New Roman" w:cs="Calibri"/>
                <w:color w:val="000000"/>
                <w:kern w:val="0"/>
                <w:lang w:eastAsia="en-CA"/>
                <w14:ligatures w14:val="none"/>
              </w:rPr>
            </w:pPr>
            <w:r w:rsidRPr="00623997">
              <w:rPr>
                <w:rFonts w:eastAsia="Times New Roman" w:cs="Calibri"/>
                <w:color w:val="000000"/>
                <w:kern w:val="0"/>
                <w:lang w:eastAsia="en-CA"/>
                <w14:ligatures w14:val="none"/>
              </w:rPr>
              <w:t>Salaries</w:t>
            </w:r>
          </w:p>
        </w:tc>
        <w:tc>
          <w:tcPr>
            <w:tcW w:w="7938" w:type="dxa"/>
            <w:hideMark/>
          </w:tcPr>
          <w:p w14:paraId="66F11342" w14:textId="77777777" w:rsidR="00661DD0" w:rsidRPr="00623997" w:rsidRDefault="00661DD0" w:rsidP="00EB5ED9">
            <w:pPr>
              <w:spacing w:after="0" w:line="240" w:lineRule="auto"/>
              <w:rPr>
                <w:rFonts w:eastAsia="Times New Roman" w:cs="Calibri"/>
                <w:color w:val="000000"/>
                <w:kern w:val="0"/>
                <w:lang w:eastAsia="en-CA"/>
                <w14:ligatures w14:val="none"/>
              </w:rPr>
            </w:pPr>
            <w:r w:rsidRPr="00623997">
              <w:rPr>
                <w:rFonts w:eastAsia="Times New Roman" w:cs="Calibri"/>
                <w:color w:val="000000"/>
                <w:kern w:val="0"/>
                <w:lang w:eastAsia="en-CA"/>
                <w14:ligatures w14:val="none"/>
              </w:rPr>
              <w:t>Salaries and benefits for staff</w:t>
            </w:r>
          </w:p>
        </w:tc>
      </w:tr>
      <w:tr w:rsidR="00661DD0" w:rsidRPr="00623997" w14:paraId="79E455AC" w14:textId="77777777" w:rsidTr="00C11323">
        <w:trPr>
          <w:trHeight w:val="250"/>
        </w:trPr>
        <w:tc>
          <w:tcPr>
            <w:tcW w:w="2405" w:type="dxa"/>
            <w:hideMark/>
          </w:tcPr>
          <w:p w14:paraId="5101D29C" w14:textId="77777777" w:rsidR="00661DD0" w:rsidRPr="00623997" w:rsidRDefault="00661DD0" w:rsidP="00EB5ED9">
            <w:pPr>
              <w:spacing w:after="0" w:line="240" w:lineRule="auto"/>
              <w:rPr>
                <w:rFonts w:eastAsia="Times New Roman" w:cs="Calibri"/>
                <w:color w:val="000000"/>
                <w:kern w:val="0"/>
                <w:lang w:eastAsia="en-CA"/>
                <w14:ligatures w14:val="none"/>
              </w:rPr>
            </w:pPr>
            <w:r w:rsidRPr="00623997">
              <w:rPr>
                <w:rFonts w:eastAsia="Times New Roman" w:cs="Calibri"/>
                <w:color w:val="000000"/>
                <w:kern w:val="0"/>
                <w:lang w:eastAsia="en-CA"/>
                <w14:ligatures w14:val="none"/>
              </w:rPr>
              <w:t>Honoraria (Youth)</w:t>
            </w:r>
          </w:p>
        </w:tc>
        <w:tc>
          <w:tcPr>
            <w:tcW w:w="7938" w:type="dxa"/>
            <w:hideMark/>
          </w:tcPr>
          <w:p w14:paraId="4DF98EB3" w14:textId="19CE6B68" w:rsidR="00661DD0" w:rsidRPr="00623997" w:rsidRDefault="00661DD0" w:rsidP="00EB5ED9">
            <w:pPr>
              <w:spacing w:after="0" w:line="240" w:lineRule="auto"/>
              <w:rPr>
                <w:rFonts w:eastAsia="Times New Roman" w:cs="Calibri"/>
                <w:color w:val="000000"/>
                <w:kern w:val="0"/>
                <w:lang w:eastAsia="en-CA"/>
                <w14:ligatures w14:val="none"/>
              </w:rPr>
            </w:pPr>
            <w:r w:rsidRPr="00623997">
              <w:rPr>
                <w:rFonts w:eastAsia="Times New Roman" w:cs="Times New Roman"/>
                <w:color w:val="000000"/>
                <w:kern w:val="0"/>
                <w:lang w:eastAsia="en-CA"/>
                <w14:ligatures w14:val="none"/>
              </w:rPr>
              <w:t>Honoraria or stipends paid to youth (ages 15-</w:t>
            </w:r>
            <w:r w:rsidR="00487C99" w:rsidRPr="00623997">
              <w:rPr>
                <w:rFonts w:eastAsia="Times New Roman" w:cs="Times New Roman"/>
                <w:color w:val="000000"/>
                <w:kern w:val="0"/>
                <w:lang w:eastAsia="en-CA"/>
                <w14:ligatures w14:val="none"/>
              </w:rPr>
              <w:t>30</w:t>
            </w:r>
            <w:r w:rsidRPr="00623997">
              <w:rPr>
                <w:rFonts w:eastAsia="Times New Roman" w:cs="Times New Roman"/>
                <w:color w:val="000000"/>
                <w:kern w:val="0"/>
                <w:lang w:eastAsia="en-CA"/>
                <w14:ligatures w14:val="none"/>
              </w:rPr>
              <w:t>)</w:t>
            </w:r>
          </w:p>
        </w:tc>
      </w:tr>
      <w:tr w:rsidR="00661DD0" w:rsidRPr="00623997" w14:paraId="4CAF7CB3" w14:textId="77777777" w:rsidTr="00C11323">
        <w:trPr>
          <w:trHeight w:val="471"/>
        </w:trPr>
        <w:tc>
          <w:tcPr>
            <w:tcW w:w="2405" w:type="dxa"/>
            <w:hideMark/>
          </w:tcPr>
          <w:p w14:paraId="47B78FDC" w14:textId="77777777" w:rsidR="00661DD0" w:rsidRPr="00623997" w:rsidRDefault="00661DD0" w:rsidP="00EB5ED9">
            <w:pPr>
              <w:spacing w:after="0" w:line="240" w:lineRule="auto"/>
              <w:rPr>
                <w:rFonts w:eastAsia="Times New Roman" w:cs="Calibri"/>
                <w:color w:val="000000"/>
                <w:kern w:val="0"/>
                <w:lang w:eastAsia="en-CA"/>
                <w14:ligatures w14:val="none"/>
              </w:rPr>
            </w:pPr>
            <w:r w:rsidRPr="00623997">
              <w:rPr>
                <w:rFonts w:eastAsia="Times New Roman" w:cs="Calibri"/>
                <w:color w:val="000000"/>
                <w:kern w:val="0"/>
                <w:lang w:eastAsia="en-CA"/>
                <w14:ligatures w14:val="none"/>
              </w:rPr>
              <w:t>Honoraria (All others)</w:t>
            </w:r>
          </w:p>
        </w:tc>
        <w:tc>
          <w:tcPr>
            <w:tcW w:w="7938" w:type="dxa"/>
            <w:hideMark/>
          </w:tcPr>
          <w:p w14:paraId="6816C5CF" w14:textId="77777777" w:rsidR="00661DD0" w:rsidRPr="00623997" w:rsidRDefault="00661DD0" w:rsidP="00EB5ED9">
            <w:pPr>
              <w:spacing w:after="0" w:line="240" w:lineRule="auto"/>
              <w:rPr>
                <w:rFonts w:eastAsia="Times New Roman" w:cs="Calibri"/>
                <w:color w:val="000000"/>
                <w:kern w:val="0"/>
                <w:lang w:eastAsia="en-CA"/>
                <w14:ligatures w14:val="none"/>
              </w:rPr>
            </w:pPr>
            <w:r w:rsidRPr="00623997">
              <w:rPr>
                <w:rFonts w:eastAsia="Times New Roman" w:cs="Calibri"/>
                <w:color w:val="000000"/>
                <w:kern w:val="0"/>
                <w:lang w:eastAsia="en-CA"/>
                <w14:ligatures w14:val="none"/>
              </w:rPr>
              <w:t>Honoraria or stipends paid to individuals who do not fit in the above categories, such as speakers, artists, volunteers, elders, knowledge keepers, etc.</w:t>
            </w:r>
          </w:p>
        </w:tc>
      </w:tr>
      <w:tr w:rsidR="00661DD0" w:rsidRPr="00623997" w14:paraId="62C12E10" w14:textId="77777777" w:rsidTr="00C11323">
        <w:trPr>
          <w:trHeight w:val="421"/>
        </w:trPr>
        <w:tc>
          <w:tcPr>
            <w:tcW w:w="2405" w:type="dxa"/>
            <w:hideMark/>
          </w:tcPr>
          <w:p w14:paraId="034FCB74" w14:textId="77777777" w:rsidR="00661DD0" w:rsidRPr="00623997" w:rsidRDefault="00661DD0" w:rsidP="00EB5ED9">
            <w:pPr>
              <w:spacing w:after="0" w:line="240" w:lineRule="auto"/>
              <w:rPr>
                <w:rFonts w:eastAsia="Times New Roman" w:cs="Calibri"/>
                <w:color w:val="000000"/>
                <w:kern w:val="0"/>
                <w:lang w:eastAsia="en-CA"/>
                <w14:ligatures w14:val="none"/>
              </w:rPr>
            </w:pPr>
            <w:r w:rsidRPr="00623997">
              <w:rPr>
                <w:rFonts w:eastAsia="Times New Roman" w:cs="Calibri"/>
                <w:color w:val="000000"/>
                <w:kern w:val="0"/>
                <w:lang w:eastAsia="en-CA"/>
                <w14:ligatures w14:val="none"/>
              </w:rPr>
              <w:t>Contracts</w:t>
            </w:r>
          </w:p>
        </w:tc>
        <w:tc>
          <w:tcPr>
            <w:tcW w:w="7938" w:type="dxa"/>
            <w:hideMark/>
          </w:tcPr>
          <w:p w14:paraId="273CCE40" w14:textId="77777777" w:rsidR="00661DD0" w:rsidRPr="00623997" w:rsidRDefault="00661DD0" w:rsidP="00EB5ED9">
            <w:pPr>
              <w:spacing w:after="0" w:line="240" w:lineRule="auto"/>
              <w:rPr>
                <w:rFonts w:eastAsia="Times New Roman" w:cs="Calibri"/>
                <w:color w:val="000000"/>
                <w:kern w:val="0"/>
                <w:lang w:eastAsia="en-CA"/>
                <w14:ligatures w14:val="none"/>
              </w:rPr>
            </w:pPr>
            <w:r w:rsidRPr="00623997">
              <w:rPr>
                <w:rFonts w:eastAsia="Times New Roman" w:cs="Calibri"/>
                <w:color w:val="000000"/>
                <w:kern w:val="0"/>
                <w:lang w:eastAsia="en-CA"/>
                <w14:ligatures w14:val="none"/>
              </w:rPr>
              <w:t>Contracted work to external vendors (individuals and companies), such as counselors, accountants, design firms, tour guides, etc.</w:t>
            </w:r>
          </w:p>
        </w:tc>
      </w:tr>
      <w:tr w:rsidR="00661DD0" w:rsidRPr="00623997" w14:paraId="6052EFC2" w14:textId="77777777" w:rsidTr="00C11323">
        <w:trPr>
          <w:trHeight w:val="250"/>
        </w:trPr>
        <w:tc>
          <w:tcPr>
            <w:tcW w:w="2405" w:type="dxa"/>
            <w:hideMark/>
          </w:tcPr>
          <w:p w14:paraId="2811113A" w14:textId="77777777" w:rsidR="00661DD0" w:rsidRPr="00623997" w:rsidRDefault="00661DD0" w:rsidP="00EB5ED9">
            <w:pPr>
              <w:spacing w:after="0" w:line="240" w:lineRule="auto"/>
              <w:rPr>
                <w:rFonts w:eastAsia="Times New Roman" w:cs="Calibri"/>
                <w:color w:val="000000"/>
                <w:kern w:val="0"/>
                <w:lang w:eastAsia="en-CA"/>
                <w14:ligatures w14:val="none"/>
              </w:rPr>
            </w:pPr>
            <w:r w:rsidRPr="00623997">
              <w:rPr>
                <w:rFonts w:eastAsia="Times New Roman" w:cs="Calibri"/>
                <w:color w:val="000000"/>
                <w:kern w:val="0"/>
                <w:lang w:eastAsia="en-CA"/>
                <w14:ligatures w14:val="none"/>
              </w:rPr>
              <w:t>Technology</w:t>
            </w:r>
          </w:p>
        </w:tc>
        <w:tc>
          <w:tcPr>
            <w:tcW w:w="7938" w:type="dxa"/>
            <w:hideMark/>
          </w:tcPr>
          <w:p w14:paraId="31CEA9C0" w14:textId="77777777" w:rsidR="00661DD0" w:rsidRPr="00623997" w:rsidRDefault="00661DD0" w:rsidP="00EB5ED9">
            <w:pPr>
              <w:spacing w:after="0" w:line="240" w:lineRule="auto"/>
              <w:rPr>
                <w:rFonts w:eastAsia="Times New Roman" w:cs="Calibri"/>
                <w:color w:val="000000"/>
                <w:kern w:val="0"/>
                <w:lang w:eastAsia="en-CA"/>
                <w14:ligatures w14:val="none"/>
              </w:rPr>
            </w:pPr>
            <w:r w:rsidRPr="00623997">
              <w:rPr>
                <w:rFonts w:eastAsia="Times New Roman" w:cs="Calibri"/>
                <w:color w:val="000000"/>
                <w:kern w:val="0"/>
                <w:lang w:eastAsia="en-CA"/>
                <w14:ligatures w14:val="none"/>
              </w:rPr>
              <w:t>Computers, cellphones, cameras, etc.</w:t>
            </w:r>
          </w:p>
        </w:tc>
      </w:tr>
      <w:tr w:rsidR="00661DD0" w:rsidRPr="00623997" w14:paraId="5AF8322E" w14:textId="77777777" w:rsidTr="00C11323">
        <w:trPr>
          <w:trHeight w:val="500"/>
        </w:trPr>
        <w:tc>
          <w:tcPr>
            <w:tcW w:w="2405" w:type="dxa"/>
            <w:hideMark/>
          </w:tcPr>
          <w:p w14:paraId="68C4CA7A" w14:textId="77777777" w:rsidR="00661DD0" w:rsidRPr="00623997" w:rsidRDefault="00661DD0" w:rsidP="00EB5ED9">
            <w:pPr>
              <w:spacing w:after="0" w:line="240" w:lineRule="auto"/>
              <w:rPr>
                <w:rFonts w:eastAsia="Times New Roman" w:cs="Calibri"/>
                <w:color w:val="000000"/>
                <w:kern w:val="0"/>
                <w:lang w:eastAsia="en-CA"/>
                <w14:ligatures w14:val="none"/>
              </w:rPr>
            </w:pPr>
            <w:r w:rsidRPr="00623997">
              <w:rPr>
                <w:rFonts w:eastAsia="Times New Roman" w:cs="Calibri"/>
                <w:color w:val="000000"/>
                <w:kern w:val="0"/>
                <w:lang w:eastAsia="en-CA"/>
                <w14:ligatures w14:val="none"/>
              </w:rPr>
              <w:t>Project Supplies</w:t>
            </w:r>
          </w:p>
        </w:tc>
        <w:tc>
          <w:tcPr>
            <w:tcW w:w="7938" w:type="dxa"/>
            <w:hideMark/>
          </w:tcPr>
          <w:p w14:paraId="6098A4D4" w14:textId="77777777" w:rsidR="00661DD0" w:rsidRPr="00623997" w:rsidRDefault="00661DD0" w:rsidP="00EB5ED9">
            <w:pPr>
              <w:spacing w:after="0" w:line="240" w:lineRule="auto"/>
              <w:rPr>
                <w:rFonts w:eastAsia="Times New Roman" w:cs="Calibri"/>
                <w:color w:val="000000"/>
                <w:kern w:val="0"/>
                <w:lang w:eastAsia="en-CA"/>
                <w14:ligatures w14:val="none"/>
              </w:rPr>
            </w:pPr>
            <w:r w:rsidRPr="00623997">
              <w:rPr>
                <w:rFonts w:eastAsia="Times New Roman" w:cs="Calibri"/>
                <w:color w:val="000000"/>
                <w:kern w:val="0"/>
                <w:lang w:eastAsia="en-CA"/>
                <w14:ligatures w14:val="none"/>
              </w:rPr>
              <w:t>Medicines, swag, facilitation materials, camping needs, art materials, educational resources etc.</w:t>
            </w:r>
          </w:p>
        </w:tc>
      </w:tr>
      <w:tr w:rsidR="00661DD0" w:rsidRPr="00623997" w14:paraId="1593800E" w14:textId="77777777" w:rsidTr="00C11323">
        <w:trPr>
          <w:trHeight w:val="311"/>
        </w:trPr>
        <w:tc>
          <w:tcPr>
            <w:tcW w:w="2405" w:type="dxa"/>
            <w:hideMark/>
          </w:tcPr>
          <w:p w14:paraId="7EA9EE64" w14:textId="77777777" w:rsidR="00661DD0" w:rsidRPr="00623997" w:rsidRDefault="00661DD0" w:rsidP="00EB5ED9">
            <w:pPr>
              <w:spacing w:after="0" w:line="240" w:lineRule="auto"/>
              <w:rPr>
                <w:rFonts w:eastAsia="Times New Roman" w:cs="Calibri"/>
                <w:color w:val="000000"/>
                <w:kern w:val="0"/>
                <w:lang w:eastAsia="en-CA"/>
                <w14:ligatures w14:val="none"/>
              </w:rPr>
            </w:pPr>
            <w:r w:rsidRPr="00623997">
              <w:rPr>
                <w:rFonts w:eastAsia="Times New Roman" w:cs="Calibri"/>
                <w:color w:val="000000"/>
                <w:kern w:val="0"/>
                <w:lang w:eastAsia="en-CA"/>
                <w14:ligatures w14:val="none"/>
              </w:rPr>
              <w:t>Project Activities</w:t>
            </w:r>
          </w:p>
        </w:tc>
        <w:tc>
          <w:tcPr>
            <w:tcW w:w="7938" w:type="dxa"/>
            <w:hideMark/>
          </w:tcPr>
          <w:p w14:paraId="582B70CE" w14:textId="77777777" w:rsidR="00661DD0" w:rsidRPr="00623997" w:rsidRDefault="00661DD0" w:rsidP="00EB5ED9">
            <w:pPr>
              <w:spacing w:after="0" w:line="240" w:lineRule="auto"/>
              <w:rPr>
                <w:rFonts w:eastAsia="Times New Roman" w:cs="Calibri"/>
                <w:color w:val="000000"/>
                <w:kern w:val="0"/>
                <w:lang w:eastAsia="en-CA"/>
                <w14:ligatures w14:val="none"/>
              </w:rPr>
            </w:pPr>
            <w:r w:rsidRPr="00623997">
              <w:rPr>
                <w:rFonts w:eastAsia="Times New Roman" w:cs="Calibri"/>
                <w:color w:val="000000"/>
                <w:kern w:val="0"/>
                <w:lang w:eastAsia="en-CA"/>
                <w14:ligatures w14:val="none"/>
              </w:rPr>
              <w:t>Venue rentals, entrance fees to a museum, kayaking trip, etc.</w:t>
            </w:r>
          </w:p>
        </w:tc>
      </w:tr>
      <w:tr w:rsidR="00661DD0" w:rsidRPr="00623997" w14:paraId="536E2E3E" w14:textId="77777777" w:rsidTr="00C11323">
        <w:trPr>
          <w:trHeight w:val="250"/>
        </w:trPr>
        <w:tc>
          <w:tcPr>
            <w:tcW w:w="2405" w:type="dxa"/>
            <w:hideMark/>
          </w:tcPr>
          <w:p w14:paraId="56A45E2B" w14:textId="77777777" w:rsidR="00661DD0" w:rsidRPr="00623997" w:rsidRDefault="00661DD0" w:rsidP="00EB5ED9">
            <w:pPr>
              <w:spacing w:after="0" w:line="240" w:lineRule="auto"/>
              <w:rPr>
                <w:rFonts w:eastAsia="Times New Roman" w:cs="Calibri"/>
                <w:color w:val="000000"/>
                <w:kern w:val="0"/>
                <w:lang w:eastAsia="en-CA"/>
                <w14:ligatures w14:val="none"/>
              </w:rPr>
            </w:pPr>
            <w:r w:rsidRPr="00623997">
              <w:rPr>
                <w:rFonts w:eastAsia="Times New Roman" w:cs="Calibri"/>
                <w:color w:val="000000"/>
                <w:kern w:val="0"/>
                <w:lang w:eastAsia="en-CA"/>
                <w14:ligatures w14:val="none"/>
              </w:rPr>
              <w:t>Food</w:t>
            </w:r>
          </w:p>
        </w:tc>
        <w:tc>
          <w:tcPr>
            <w:tcW w:w="7938" w:type="dxa"/>
            <w:hideMark/>
          </w:tcPr>
          <w:p w14:paraId="7ABD8397" w14:textId="77777777" w:rsidR="00661DD0" w:rsidRPr="00623997" w:rsidRDefault="00661DD0" w:rsidP="00EB5ED9">
            <w:pPr>
              <w:spacing w:after="0" w:line="240" w:lineRule="auto"/>
              <w:rPr>
                <w:rFonts w:eastAsia="Times New Roman" w:cs="Calibri"/>
                <w:color w:val="000000"/>
                <w:kern w:val="0"/>
                <w:lang w:eastAsia="en-CA"/>
                <w14:ligatures w14:val="none"/>
              </w:rPr>
            </w:pPr>
            <w:r w:rsidRPr="00623997">
              <w:rPr>
                <w:rFonts w:eastAsia="Times New Roman" w:cs="Calibri"/>
                <w:color w:val="000000"/>
                <w:kern w:val="0"/>
                <w:lang w:eastAsia="en-CA"/>
                <w14:ligatures w14:val="none"/>
              </w:rPr>
              <w:t>Meals, snacks, beverages, per diems, etc.</w:t>
            </w:r>
          </w:p>
        </w:tc>
      </w:tr>
      <w:tr w:rsidR="00661DD0" w:rsidRPr="00623997" w14:paraId="4B700155" w14:textId="77777777" w:rsidTr="00C11323">
        <w:trPr>
          <w:trHeight w:val="250"/>
        </w:trPr>
        <w:tc>
          <w:tcPr>
            <w:tcW w:w="2405" w:type="dxa"/>
            <w:hideMark/>
          </w:tcPr>
          <w:p w14:paraId="44F0DA10" w14:textId="77777777" w:rsidR="00661DD0" w:rsidRPr="00623997" w:rsidRDefault="00661DD0" w:rsidP="00EB5ED9">
            <w:pPr>
              <w:spacing w:after="0" w:line="240" w:lineRule="auto"/>
              <w:rPr>
                <w:rFonts w:eastAsia="Times New Roman" w:cs="Calibri"/>
                <w:color w:val="000000"/>
                <w:kern w:val="0"/>
                <w:lang w:eastAsia="en-CA"/>
                <w14:ligatures w14:val="none"/>
              </w:rPr>
            </w:pPr>
            <w:r w:rsidRPr="00623997">
              <w:rPr>
                <w:rFonts w:eastAsia="Times New Roman" w:cs="Calibri"/>
                <w:color w:val="000000"/>
                <w:kern w:val="0"/>
                <w:lang w:eastAsia="en-CA"/>
                <w14:ligatures w14:val="none"/>
              </w:rPr>
              <w:t>Travel</w:t>
            </w:r>
          </w:p>
        </w:tc>
        <w:tc>
          <w:tcPr>
            <w:tcW w:w="7938" w:type="dxa"/>
            <w:hideMark/>
          </w:tcPr>
          <w:p w14:paraId="66EA73F9" w14:textId="77777777" w:rsidR="00661DD0" w:rsidRPr="00623997" w:rsidRDefault="00661DD0" w:rsidP="00EB5ED9">
            <w:pPr>
              <w:spacing w:after="0" w:line="240" w:lineRule="auto"/>
              <w:rPr>
                <w:rFonts w:eastAsia="Times New Roman" w:cs="Calibri"/>
                <w:color w:val="000000"/>
                <w:kern w:val="0"/>
                <w:lang w:eastAsia="en-CA"/>
                <w14:ligatures w14:val="none"/>
              </w:rPr>
            </w:pPr>
            <w:r w:rsidRPr="00623997">
              <w:rPr>
                <w:rFonts w:eastAsia="Times New Roman" w:cs="Calibri"/>
                <w:color w:val="000000"/>
                <w:kern w:val="0"/>
                <w:lang w:eastAsia="en-CA"/>
                <w14:ligatures w14:val="none"/>
              </w:rPr>
              <w:t>Flights, car rentals, bus tokens, etc.</w:t>
            </w:r>
          </w:p>
        </w:tc>
      </w:tr>
      <w:tr w:rsidR="00661DD0" w:rsidRPr="00623997" w14:paraId="774F5D79" w14:textId="77777777" w:rsidTr="00C11323">
        <w:trPr>
          <w:trHeight w:val="500"/>
        </w:trPr>
        <w:tc>
          <w:tcPr>
            <w:tcW w:w="2405" w:type="dxa"/>
            <w:hideMark/>
          </w:tcPr>
          <w:p w14:paraId="22EFE69C" w14:textId="77777777" w:rsidR="00661DD0" w:rsidRPr="00623997" w:rsidRDefault="00661DD0" w:rsidP="00EB5ED9">
            <w:pPr>
              <w:spacing w:after="0" w:line="240" w:lineRule="auto"/>
              <w:rPr>
                <w:rFonts w:eastAsia="Times New Roman" w:cs="Calibri"/>
                <w:color w:val="000000"/>
                <w:kern w:val="0"/>
                <w:lang w:eastAsia="en-CA"/>
                <w14:ligatures w14:val="none"/>
              </w:rPr>
            </w:pPr>
            <w:r w:rsidRPr="00623997">
              <w:rPr>
                <w:rFonts w:eastAsia="Times New Roman" w:cs="Calibri"/>
                <w:color w:val="000000"/>
                <w:kern w:val="0"/>
                <w:lang w:eastAsia="en-CA"/>
                <w14:ligatures w14:val="none"/>
              </w:rPr>
              <w:t>Accommodations</w:t>
            </w:r>
          </w:p>
        </w:tc>
        <w:tc>
          <w:tcPr>
            <w:tcW w:w="7938" w:type="dxa"/>
            <w:hideMark/>
          </w:tcPr>
          <w:p w14:paraId="686EA225" w14:textId="77777777" w:rsidR="00661DD0" w:rsidRPr="00623997" w:rsidRDefault="00661DD0" w:rsidP="00EB5ED9">
            <w:pPr>
              <w:spacing w:after="0" w:line="240" w:lineRule="auto"/>
              <w:rPr>
                <w:rFonts w:eastAsia="Times New Roman" w:cs="Calibri"/>
                <w:color w:val="000000"/>
                <w:kern w:val="0"/>
                <w:lang w:eastAsia="en-CA"/>
                <w14:ligatures w14:val="none"/>
              </w:rPr>
            </w:pPr>
            <w:r w:rsidRPr="00623997">
              <w:rPr>
                <w:rFonts w:eastAsia="Times New Roman" w:cs="Calibri"/>
                <w:color w:val="000000"/>
                <w:kern w:val="0"/>
                <w:lang w:eastAsia="en-CA"/>
                <w14:ligatures w14:val="none"/>
              </w:rPr>
              <w:t>Overnight accommodations like hotels, Airbnb, or gifts for hosts (if staying at someone's home)</w:t>
            </w:r>
          </w:p>
        </w:tc>
      </w:tr>
      <w:tr w:rsidR="00661DD0" w:rsidRPr="00623997" w14:paraId="4DA6D997" w14:textId="77777777" w:rsidTr="00C11323">
        <w:trPr>
          <w:trHeight w:val="90"/>
        </w:trPr>
        <w:tc>
          <w:tcPr>
            <w:tcW w:w="2405" w:type="dxa"/>
            <w:hideMark/>
          </w:tcPr>
          <w:p w14:paraId="3AC1EAB6" w14:textId="77777777" w:rsidR="00661DD0" w:rsidRPr="00623997" w:rsidRDefault="00661DD0" w:rsidP="00EB5ED9">
            <w:pPr>
              <w:spacing w:after="0" w:line="240" w:lineRule="auto"/>
              <w:rPr>
                <w:rFonts w:eastAsia="Times New Roman" w:cs="Calibri"/>
                <w:color w:val="000000"/>
                <w:kern w:val="0"/>
                <w:lang w:eastAsia="en-CA"/>
                <w14:ligatures w14:val="none"/>
              </w:rPr>
            </w:pPr>
            <w:r w:rsidRPr="00623997">
              <w:rPr>
                <w:rFonts w:eastAsia="Times New Roman" w:cs="Calibri"/>
                <w:color w:val="000000"/>
                <w:kern w:val="0"/>
                <w:lang w:eastAsia="en-CA"/>
                <w14:ligatures w14:val="none"/>
              </w:rPr>
              <w:t>Communications</w:t>
            </w:r>
          </w:p>
        </w:tc>
        <w:tc>
          <w:tcPr>
            <w:tcW w:w="7938" w:type="dxa"/>
            <w:hideMark/>
          </w:tcPr>
          <w:p w14:paraId="3C56166B" w14:textId="77777777" w:rsidR="00661DD0" w:rsidRPr="00623997" w:rsidRDefault="00661DD0" w:rsidP="00EB5ED9">
            <w:pPr>
              <w:spacing w:after="0" w:line="240" w:lineRule="auto"/>
              <w:rPr>
                <w:rFonts w:eastAsia="Times New Roman" w:cs="Calibri"/>
                <w:color w:val="000000"/>
                <w:kern w:val="0"/>
                <w:lang w:eastAsia="en-CA"/>
                <w14:ligatures w14:val="none"/>
              </w:rPr>
            </w:pPr>
            <w:r w:rsidRPr="00623997">
              <w:rPr>
                <w:rFonts w:eastAsia="Times New Roman" w:cs="Calibri"/>
                <w:color w:val="000000"/>
                <w:kern w:val="0"/>
                <w:lang w:eastAsia="en-CA"/>
                <w14:ligatures w14:val="none"/>
              </w:rPr>
              <w:t>Printing, design software, ad spending for social media, audio/visual rentals, etc.</w:t>
            </w:r>
          </w:p>
        </w:tc>
      </w:tr>
      <w:tr w:rsidR="00661DD0" w:rsidRPr="00623997" w14:paraId="3EAE0BE4" w14:textId="77777777" w:rsidTr="00C11323">
        <w:trPr>
          <w:trHeight w:val="277"/>
        </w:trPr>
        <w:tc>
          <w:tcPr>
            <w:tcW w:w="2405" w:type="dxa"/>
            <w:hideMark/>
          </w:tcPr>
          <w:p w14:paraId="14F66414" w14:textId="77777777" w:rsidR="00661DD0" w:rsidRPr="00623997" w:rsidRDefault="00661DD0" w:rsidP="00EB5ED9">
            <w:pPr>
              <w:spacing w:after="0" w:line="240" w:lineRule="auto"/>
              <w:rPr>
                <w:rFonts w:eastAsia="Times New Roman" w:cs="Calibri"/>
                <w:color w:val="000000"/>
                <w:kern w:val="0"/>
                <w:lang w:eastAsia="en-CA"/>
                <w14:ligatures w14:val="none"/>
              </w:rPr>
            </w:pPr>
            <w:r w:rsidRPr="00623997">
              <w:rPr>
                <w:rFonts w:eastAsia="Times New Roman" w:cs="Calibri"/>
                <w:color w:val="000000"/>
                <w:kern w:val="0"/>
                <w:lang w:eastAsia="en-CA"/>
                <w14:ligatures w14:val="none"/>
              </w:rPr>
              <w:t>Administration</w:t>
            </w:r>
          </w:p>
        </w:tc>
        <w:tc>
          <w:tcPr>
            <w:tcW w:w="7938" w:type="dxa"/>
            <w:hideMark/>
          </w:tcPr>
          <w:p w14:paraId="4B6A0E29" w14:textId="77777777" w:rsidR="00661DD0" w:rsidRPr="00623997" w:rsidRDefault="00661DD0" w:rsidP="00EB5ED9">
            <w:pPr>
              <w:spacing w:after="0" w:line="240" w:lineRule="auto"/>
              <w:rPr>
                <w:rFonts w:eastAsia="Times New Roman" w:cs="Calibri"/>
                <w:color w:val="000000"/>
                <w:kern w:val="0"/>
                <w:lang w:eastAsia="en-CA"/>
                <w14:ligatures w14:val="none"/>
              </w:rPr>
            </w:pPr>
            <w:r w:rsidRPr="00623997">
              <w:rPr>
                <w:rFonts w:eastAsia="Times New Roman" w:cs="Calibri"/>
                <w:color w:val="000000"/>
                <w:kern w:val="0"/>
                <w:lang w:eastAsia="en-CA"/>
                <w14:ligatures w14:val="none"/>
              </w:rPr>
              <w:t>Postage, banking fees, audit fees, insurance, rent, utilities, office supplies, staff professional development, etc.</w:t>
            </w:r>
          </w:p>
        </w:tc>
      </w:tr>
    </w:tbl>
    <w:p w14:paraId="360B113B" w14:textId="77777777" w:rsidR="00C11323" w:rsidRPr="00623997" w:rsidRDefault="00C11323" w:rsidP="002304DD"/>
    <w:p w14:paraId="61A0D162" w14:textId="77777777" w:rsidR="00DB44D3" w:rsidRPr="00623997" w:rsidRDefault="00DB44D3" w:rsidP="00DB44D3">
      <w:pPr>
        <w:pStyle w:val="Heading2"/>
      </w:pPr>
      <w:r w:rsidRPr="00623997">
        <w:t xml:space="preserve">Budget </w:t>
      </w:r>
      <w:r w:rsidRPr="00623997">
        <w:rPr>
          <w:b/>
          <w:u w:val="single"/>
        </w:rPr>
        <w:t>Example</w:t>
      </w:r>
    </w:p>
    <w:tbl>
      <w:tblPr>
        <w:tblW w:w="10220" w:type="dxa"/>
        <w:tblLook w:val="04A0" w:firstRow="1" w:lastRow="0" w:firstColumn="1" w:lastColumn="0" w:noHBand="0" w:noVBand="1"/>
      </w:tblPr>
      <w:tblGrid>
        <w:gridCol w:w="2155"/>
        <w:gridCol w:w="6390"/>
        <w:gridCol w:w="1675"/>
      </w:tblGrid>
      <w:tr w:rsidR="00C11323" w:rsidRPr="00623997" w14:paraId="15CA1C41" w14:textId="77777777" w:rsidTr="0D64CE8F">
        <w:trPr>
          <w:trHeight w:val="138"/>
        </w:trPr>
        <w:tc>
          <w:tcPr>
            <w:tcW w:w="21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bottom"/>
            <w:hideMark/>
          </w:tcPr>
          <w:p w14:paraId="718D8B58" w14:textId="77777777" w:rsidR="00C11323" w:rsidRPr="00623997" w:rsidRDefault="00C11323" w:rsidP="00EB5ED9">
            <w:pPr>
              <w:spacing w:after="0" w:line="240" w:lineRule="auto"/>
              <w:rPr>
                <w:rFonts w:eastAsia="Times New Roman" w:cs="Calibri"/>
                <w:b/>
                <w:bCs/>
                <w:color w:val="000000"/>
                <w:kern w:val="0"/>
                <w:lang w:eastAsia="en-CA"/>
                <w14:ligatures w14:val="none"/>
              </w:rPr>
            </w:pPr>
            <w:r w:rsidRPr="00623997">
              <w:rPr>
                <w:rFonts w:eastAsia="Times New Roman" w:cs="Calibri"/>
                <w:b/>
                <w:bCs/>
                <w:color w:val="000000"/>
                <w:kern w:val="0"/>
                <w:lang w:eastAsia="en-CA"/>
                <w14:ligatures w14:val="none"/>
              </w:rPr>
              <w:t>Category</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bottom"/>
            <w:hideMark/>
          </w:tcPr>
          <w:p w14:paraId="5E279AA4" w14:textId="3E06D65D" w:rsidR="00C11323" w:rsidRPr="00623997" w:rsidRDefault="00797DC0" w:rsidP="00EB5ED9">
            <w:pPr>
              <w:spacing w:after="0" w:line="240" w:lineRule="auto"/>
              <w:rPr>
                <w:rFonts w:eastAsia="Times New Roman" w:cs="Calibri"/>
                <w:b/>
                <w:bCs/>
                <w:color w:val="000000"/>
                <w:kern w:val="0"/>
                <w:lang w:eastAsia="en-CA"/>
                <w14:ligatures w14:val="none"/>
              </w:rPr>
            </w:pPr>
            <w:r>
              <w:rPr>
                <w:rFonts w:eastAsia="Times New Roman" w:cs="Calibri"/>
                <w:b/>
                <w:bCs/>
                <w:color w:val="000000"/>
                <w:kern w:val="0"/>
                <w:lang w:eastAsia="en-CA"/>
                <w14:ligatures w14:val="none"/>
              </w:rPr>
              <w:t xml:space="preserve">Expense </w:t>
            </w:r>
            <w:r w:rsidR="00C11323" w:rsidRPr="00623997">
              <w:rPr>
                <w:rFonts w:eastAsia="Times New Roman" w:cs="Calibri"/>
                <w:b/>
                <w:bCs/>
                <w:color w:val="000000"/>
                <w:kern w:val="0"/>
                <w:lang w:eastAsia="en-CA"/>
                <w14:ligatures w14:val="none"/>
              </w:rPr>
              <w:t>Description</w:t>
            </w:r>
          </w:p>
        </w:tc>
        <w:tc>
          <w:tcPr>
            <w:tcW w:w="16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bottom"/>
            <w:hideMark/>
          </w:tcPr>
          <w:p w14:paraId="3064602B" w14:textId="77777777" w:rsidR="00C11323" w:rsidRPr="00623997" w:rsidRDefault="00C11323" w:rsidP="00EB5ED9">
            <w:pPr>
              <w:spacing w:after="0" w:line="240" w:lineRule="auto"/>
              <w:rPr>
                <w:rFonts w:eastAsia="Times New Roman" w:cs="Calibri"/>
                <w:b/>
                <w:bCs/>
                <w:color w:val="000000"/>
                <w:kern w:val="0"/>
                <w:lang w:eastAsia="en-CA"/>
                <w14:ligatures w14:val="none"/>
              </w:rPr>
            </w:pPr>
            <w:r w:rsidRPr="00623997">
              <w:rPr>
                <w:rFonts w:eastAsia="Times New Roman" w:cs="Calibri"/>
                <w:b/>
                <w:bCs/>
                <w:color w:val="000000"/>
                <w:kern w:val="0"/>
                <w:lang w:eastAsia="en-CA"/>
                <w14:ligatures w14:val="none"/>
              </w:rPr>
              <w:t>Amount</w:t>
            </w:r>
          </w:p>
        </w:tc>
      </w:tr>
      <w:tr w:rsidR="00C11323" w:rsidRPr="00623997" w14:paraId="5524983F" w14:textId="77777777" w:rsidTr="0D64CE8F">
        <w:trPr>
          <w:trHeight w:val="308"/>
        </w:trPr>
        <w:tc>
          <w:tcPr>
            <w:tcW w:w="2155" w:type="dxa"/>
            <w:tcBorders>
              <w:top w:val="nil"/>
              <w:left w:val="single" w:sz="4" w:space="0" w:color="000000" w:themeColor="text1"/>
              <w:bottom w:val="nil"/>
              <w:right w:val="single" w:sz="4" w:space="0" w:color="000000" w:themeColor="text1"/>
            </w:tcBorders>
            <w:hideMark/>
          </w:tcPr>
          <w:p w14:paraId="1890AB30" w14:textId="4196C079" w:rsidR="00C11323" w:rsidRPr="00623997" w:rsidRDefault="00C43B85" w:rsidP="00EB5ED9">
            <w:pPr>
              <w:spacing w:after="0" w:line="240" w:lineRule="auto"/>
              <w:rPr>
                <w:rFonts w:eastAsia="Times New Roman" w:cs="Calibri"/>
                <w:color w:val="000000"/>
                <w:kern w:val="0"/>
                <w:lang w:eastAsia="en-CA"/>
                <w14:ligatures w14:val="none"/>
              </w:rPr>
            </w:pPr>
            <w:r>
              <w:rPr>
                <w:rFonts w:eastAsia="Times New Roman" w:cs="Calibri"/>
                <w:color w:val="000000"/>
                <w:kern w:val="0"/>
                <w:lang w:eastAsia="en-CA"/>
                <w14:ligatures w14:val="none"/>
              </w:rPr>
              <w:t>Salaries</w:t>
            </w:r>
          </w:p>
        </w:tc>
        <w:tc>
          <w:tcPr>
            <w:tcW w:w="6390" w:type="dxa"/>
            <w:tcBorders>
              <w:top w:val="nil"/>
              <w:left w:val="nil"/>
              <w:bottom w:val="nil"/>
              <w:right w:val="single" w:sz="4" w:space="0" w:color="000000" w:themeColor="text1"/>
            </w:tcBorders>
            <w:hideMark/>
          </w:tcPr>
          <w:p w14:paraId="0104112E" w14:textId="77777777" w:rsidR="00C11323" w:rsidRPr="006A4A85" w:rsidRDefault="00C11323" w:rsidP="006A4A85">
            <w:pPr>
              <w:spacing w:after="0" w:line="240" w:lineRule="auto"/>
              <w:rPr>
                <w:rFonts w:eastAsia="Times New Roman" w:cs="Calibri"/>
                <w:color w:val="000000"/>
                <w:kern w:val="0"/>
                <w:lang w:eastAsia="en-CA"/>
                <w14:ligatures w14:val="none"/>
              </w:rPr>
            </w:pPr>
            <w:r w:rsidRPr="006A4A85">
              <w:rPr>
                <w:rFonts w:eastAsia="Times New Roman" w:cs="Calibri"/>
                <w:color w:val="000000"/>
                <w:kern w:val="0"/>
                <w:lang w:eastAsia="en-CA"/>
                <w14:ligatures w14:val="none"/>
              </w:rPr>
              <w:t>1 coordinator ($30 per hour x 1 hours per week x 20 weeks): $600</w:t>
            </w:r>
          </w:p>
        </w:tc>
        <w:tc>
          <w:tcPr>
            <w:tcW w:w="1675" w:type="dxa"/>
            <w:tcBorders>
              <w:top w:val="nil"/>
              <w:left w:val="nil"/>
              <w:bottom w:val="nil"/>
              <w:right w:val="single" w:sz="4" w:space="0" w:color="000000" w:themeColor="text1"/>
            </w:tcBorders>
            <w:hideMark/>
          </w:tcPr>
          <w:p w14:paraId="1413C2CB" w14:textId="5F0B9EA2" w:rsidR="00C11323" w:rsidRPr="00623997" w:rsidRDefault="00C11323" w:rsidP="00EB5ED9">
            <w:pPr>
              <w:spacing w:after="0" w:line="240" w:lineRule="auto"/>
              <w:jc w:val="right"/>
              <w:rPr>
                <w:rFonts w:eastAsia="Times New Roman" w:cs="Calibri"/>
                <w:color w:val="000000"/>
                <w:kern w:val="0"/>
                <w:lang w:eastAsia="en-CA"/>
                <w14:ligatures w14:val="none"/>
              </w:rPr>
            </w:pPr>
            <w:r w:rsidRPr="00623997">
              <w:rPr>
                <w:rFonts w:eastAsia="Times New Roman" w:cs="Calibri"/>
                <w:color w:val="000000"/>
                <w:kern w:val="0"/>
                <w:lang w:eastAsia="en-CA"/>
                <w14:ligatures w14:val="none"/>
              </w:rPr>
              <w:t>$</w:t>
            </w:r>
            <w:r w:rsidR="000D1AFA">
              <w:rPr>
                <w:rFonts w:eastAsia="Times New Roman" w:cs="Calibri"/>
                <w:color w:val="000000"/>
                <w:kern w:val="0"/>
                <w:lang w:eastAsia="en-CA"/>
                <w14:ligatures w14:val="none"/>
              </w:rPr>
              <w:t>600</w:t>
            </w:r>
            <w:r w:rsidRPr="00623997">
              <w:rPr>
                <w:rFonts w:eastAsia="Times New Roman" w:cs="Calibri"/>
                <w:color w:val="000000"/>
                <w:kern w:val="0"/>
                <w:lang w:eastAsia="en-CA"/>
                <w14:ligatures w14:val="none"/>
              </w:rPr>
              <w:t>.00</w:t>
            </w:r>
          </w:p>
        </w:tc>
      </w:tr>
      <w:tr w:rsidR="00C11323" w:rsidRPr="00623997" w14:paraId="13B5B182" w14:textId="77777777" w:rsidTr="0D64CE8F">
        <w:trPr>
          <w:trHeight w:val="348"/>
        </w:trPr>
        <w:tc>
          <w:tcPr>
            <w:tcW w:w="2155" w:type="dxa"/>
            <w:tcBorders>
              <w:top w:val="nil"/>
              <w:left w:val="single" w:sz="4" w:space="0" w:color="000000" w:themeColor="text1"/>
              <w:bottom w:val="nil"/>
              <w:right w:val="single" w:sz="4" w:space="0" w:color="000000" w:themeColor="text1"/>
            </w:tcBorders>
            <w:hideMark/>
          </w:tcPr>
          <w:p w14:paraId="77F19E8F" w14:textId="77777777" w:rsidR="00C11323" w:rsidRPr="00623997" w:rsidRDefault="00C11323" w:rsidP="00EB5ED9">
            <w:pPr>
              <w:spacing w:after="0" w:line="240" w:lineRule="auto"/>
              <w:rPr>
                <w:rFonts w:eastAsia="Times New Roman" w:cs="Calibri"/>
                <w:color w:val="000000"/>
                <w:kern w:val="0"/>
                <w:lang w:eastAsia="en-CA"/>
                <w14:ligatures w14:val="none"/>
              </w:rPr>
            </w:pPr>
            <w:r w:rsidRPr="00623997">
              <w:rPr>
                <w:rFonts w:eastAsia="Times New Roman" w:cs="Calibri"/>
                <w:color w:val="000000"/>
                <w:kern w:val="0"/>
                <w:lang w:eastAsia="en-CA"/>
                <w14:ligatures w14:val="none"/>
              </w:rPr>
              <w:t>Project Supplies</w:t>
            </w:r>
          </w:p>
        </w:tc>
        <w:tc>
          <w:tcPr>
            <w:tcW w:w="6390" w:type="dxa"/>
            <w:tcBorders>
              <w:top w:val="nil"/>
              <w:left w:val="nil"/>
              <w:bottom w:val="nil"/>
              <w:right w:val="single" w:sz="4" w:space="0" w:color="000000" w:themeColor="text1"/>
            </w:tcBorders>
            <w:hideMark/>
          </w:tcPr>
          <w:p w14:paraId="0B5CCB3D" w14:textId="6A4E4CEF" w:rsidR="00C11323" w:rsidRPr="00623997" w:rsidRDefault="006A4A85" w:rsidP="00EB5ED9">
            <w:pPr>
              <w:spacing w:after="0" w:line="240" w:lineRule="auto"/>
              <w:rPr>
                <w:rFonts w:eastAsia="Times New Roman" w:cs="Calibri"/>
                <w:color w:val="000000"/>
                <w:kern w:val="0"/>
                <w:lang w:eastAsia="en-CA"/>
                <w14:ligatures w14:val="none"/>
              </w:rPr>
            </w:pPr>
            <w:r>
              <w:rPr>
                <w:rFonts w:eastAsia="Times New Roman" w:cs="Calibri"/>
                <w:color w:val="000000"/>
                <w:kern w:val="0"/>
                <w:lang w:eastAsia="en-CA"/>
                <w14:ligatures w14:val="none"/>
              </w:rPr>
              <w:t>Hy</w:t>
            </w:r>
            <w:r w:rsidR="00C11323" w:rsidRPr="00623997">
              <w:rPr>
                <w:rFonts w:eastAsia="Times New Roman" w:cs="Calibri"/>
                <w:color w:val="000000"/>
                <w:kern w:val="0"/>
                <w:lang w:eastAsia="en-CA"/>
                <w14:ligatures w14:val="none"/>
              </w:rPr>
              <w:t>giene products ($1,000)</w:t>
            </w:r>
          </w:p>
        </w:tc>
        <w:tc>
          <w:tcPr>
            <w:tcW w:w="1675" w:type="dxa"/>
            <w:tcBorders>
              <w:top w:val="nil"/>
              <w:left w:val="nil"/>
              <w:bottom w:val="nil"/>
              <w:right w:val="single" w:sz="4" w:space="0" w:color="000000" w:themeColor="text1"/>
            </w:tcBorders>
            <w:hideMark/>
          </w:tcPr>
          <w:p w14:paraId="01ED9D3C" w14:textId="68B0112F" w:rsidR="00C11323" w:rsidRPr="00623997" w:rsidRDefault="00C11323" w:rsidP="00EB5ED9">
            <w:pPr>
              <w:spacing w:after="0" w:line="240" w:lineRule="auto"/>
              <w:jc w:val="right"/>
              <w:rPr>
                <w:rFonts w:eastAsia="Times New Roman" w:cs="Calibri"/>
                <w:color w:val="000000"/>
                <w:kern w:val="0"/>
                <w:lang w:eastAsia="en-CA"/>
                <w14:ligatures w14:val="none"/>
              </w:rPr>
            </w:pPr>
            <w:r w:rsidRPr="00623997">
              <w:rPr>
                <w:rFonts w:eastAsia="Times New Roman" w:cs="Calibri"/>
                <w:color w:val="000000"/>
                <w:kern w:val="0"/>
                <w:lang w:eastAsia="en-CA"/>
                <w14:ligatures w14:val="none"/>
              </w:rPr>
              <w:t>$1,</w:t>
            </w:r>
            <w:r w:rsidR="0023561C">
              <w:rPr>
                <w:rFonts w:eastAsia="Times New Roman" w:cs="Calibri"/>
                <w:color w:val="000000"/>
                <w:kern w:val="0"/>
                <w:lang w:eastAsia="en-CA"/>
                <w14:ligatures w14:val="none"/>
              </w:rPr>
              <w:t>000</w:t>
            </w:r>
            <w:r w:rsidRPr="00623997">
              <w:rPr>
                <w:rFonts w:eastAsia="Times New Roman" w:cs="Calibri"/>
                <w:color w:val="000000"/>
                <w:kern w:val="0"/>
                <w:lang w:eastAsia="en-CA"/>
                <w14:ligatures w14:val="none"/>
              </w:rPr>
              <w:t>.00</w:t>
            </w:r>
          </w:p>
        </w:tc>
      </w:tr>
      <w:tr w:rsidR="00C11323" w:rsidRPr="00623997" w14:paraId="08521A43" w14:textId="77777777" w:rsidTr="0D64CE8F">
        <w:trPr>
          <w:trHeight w:val="348"/>
        </w:trPr>
        <w:tc>
          <w:tcPr>
            <w:tcW w:w="2155" w:type="dxa"/>
            <w:tcBorders>
              <w:top w:val="nil"/>
              <w:left w:val="single" w:sz="4" w:space="0" w:color="000000" w:themeColor="text1"/>
              <w:bottom w:val="nil"/>
              <w:right w:val="single" w:sz="4" w:space="0" w:color="000000" w:themeColor="text1"/>
            </w:tcBorders>
            <w:hideMark/>
          </w:tcPr>
          <w:p w14:paraId="3C67903C" w14:textId="77777777" w:rsidR="00C11323" w:rsidRPr="00623997" w:rsidRDefault="00C11323" w:rsidP="00EB5ED9">
            <w:pPr>
              <w:spacing w:after="0" w:line="240" w:lineRule="auto"/>
              <w:rPr>
                <w:rFonts w:eastAsia="Times New Roman" w:cs="Calibri"/>
                <w:color w:val="000000"/>
                <w:kern w:val="0"/>
                <w:lang w:eastAsia="en-CA"/>
                <w14:ligatures w14:val="none"/>
              </w:rPr>
            </w:pPr>
            <w:r w:rsidRPr="00623997">
              <w:rPr>
                <w:rFonts w:eastAsia="Times New Roman" w:cs="Calibri"/>
                <w:color w:val="000000"/>
                <w:kern w:val="0"/>
                <w:lang w:eastAsia="en-CA"/>
                <w14:ligatures w14:val="none"/>
              </w:rPr>
              <w:t>Food</w:t>
            </w:r>
          </w:p>
        </w:tc>
        <w:tc>
          <w:tcPr>
            <w:tcW w:w="6390" w:type="dxa"/>
            <w:tcBorders>
              <w:top w:val="nil"/>
              <w:left w:val="nil"/>
              <w:bottom w:val="nil"/>
              <w:right w:val="single" w:sz="4" w:space="0" w:color="000000" w:themeColor="text1"/>
            </w:tcBorders>
            <w:hideMark/>
          </w:tcPr>
          <w:p w14:paraId="6C152DA1" w14:textId="79AE9D46" w:rsidR="00C11323" w:rsidRPr="00623997" w:rsidRDefault="00C11323" w:rsidP="00EB5ED9">
            <w:pPr>
              <w:spacing w:after="0" w:line="240" w:lineRule="auto"/>
            </w:pPr>
            <w:r w:rsidRPr="00623997">
              <w:rPr>
                <w:rFonts w:eastAsia="Times New Roman" w:cs="Calibri"/>
                <w:color w:val="000000"/>
                <w:kern w:val="0"/>
                <w:lang w:eastAsia="en-CA"/>
                <w14:ligatures w14:val="none"/>
              </w:rPr>
              <w:t>Snacks for care p</w:t>
            </w:r>
            <w:r w:rsidR="5F75A94D" w:rsidRPr="0D64CE8F">
              <w:rPr>
                <w:rFonts w:eastAsia="Times New Roman" w:cs="Calibri"/>
                <w:color w:val="000000" w:themeColor="text1"/>
                <w:lang w:eastAsia="en-CA"/>
              </w:rPr>
              <w:t>ackaging and distribution</w:t>
            </w:r>
          </w:p>
        </w:tc>
        <w:tc>
          <w:tcPr>
            <w:tcW w:w="1675" w:type="dxa"/>
            <w:tcBorders>
              <w:top w:val="nil"/>
              <w:left w:val="nil"/>
              <w:bottom w:val="nil"/>
              <w:right w:val="single" w:sz="4" w:space="0" w:color="000000" w:themeColor="text1"/>
            </w:tcBorders>
            <w:hideMark/>
          </w:tcPr>
          <w:p w14:paraId="03845F8B" w14:textId="7089CC15" w:rsidR="00C11323" w:rsidRPr="00623997" w:rsidRDefault="00C11323" w:rsidP="00EB5ED9">
            <w:pPr>
              <w:spacing w:after="0" w:line="240" w:lineRule="auto"/>
              <w:jc w:val="right"/>
              <w:rPr>
                <w:rFonts w:eastAsia="Times New Roman" w:cs="Calibri"/>
                <w:color w:val="000000"/>
                <w:kern w:val="0"/>
                <w:lang w:eastAsia="en-CA"/>
                <w14:ligatures w14:val="none"/>
              </w:rPr>
            </w:pPr>
            <w:r w:rsidRPr="00623997">
              <w:rPr>
                <w:rFonts w:eastAsia="Times New Roman" w:cs="Calibri"/>
                <w:color w:val="000000"/>
                <w:kern w:val="0"/>
                <w:lang w:eastAsia="en-CA"/>
                <w14:ligatures w14:val="none"/>
              </w:rPr>
              <w:t>$</w:t>
            </w:r>
            <w:r w:rsidR="0023561C">
              <w:rPr>
                <w:rFonts w:eastAsia="Times New Roman" w:cs="Calibri"/>
                <w:color w:val="000000"/>
                <w:kern w:val="0"/>
                <w:lang w:eastAsia="en-CA"/>
                <w14:ligatures w14:val="none"/>
              </w:rPr>
              <w:t>400</w:t>
            </w:r>
            <w:r w:rsidRPr="00623997">
              <w:rPr>
                <w:rFonts w:eastAsia="Times New Roman" w:cs="Calibri"/>
                <w:color w:val="000000"/>
                <w:kern w:val="0"/>
                <w:lang w:eastAsia="en-CA"/>
                <w14:ligatures w14:val="none"/>
              </w:rPr>
              <w:t>.00</w:t>
            </w:r>
          </w:p>
        </w:tc>
      </w:tr>
      <w:tr w:rsidR="00C11323" w:rsidRPr="00623997" w14:paraId="69851242" w14:textId="77777777" w:rsidTr="0D64CE8F">
        <w:trPr>
          <w:trHeight w:val="348"/>
        </w:trPr>
        <w:tc>
          <w:tcPr>
            <w:tcW w:w="2155" w:type="dxa"/>
            <w:tcBorders>
              <w:top w:val="nil"/>
              <w:left w:val="single" w:sz="4" w:space="0" w:color="000000" w:themeColor="text1"/>
              <w:bottom w:val="nil"/>
              <w:right w:val="single" w:sz="4" w:space="0" w:color="000000" w:themeColor="text1"/>
            </w:tcBorders>
            <w:hideMark/>
          </w:tcPr>
          <w:p w14:paraId="50C629BF" w14:textId="77777777" w:rsidR="00C11323" w:rsidRPr="00623997" w:rsidRDefault="00C11323" w:rsidP="00EB5ED9">
            <w:pPr>
              <w:spacing w:after="0" w:line="240" w:lineRule="auto"/>
              <w:rPr>
                <w:rFonts w:eastAsia="Times New Roman" w:cs="Calibri"/>
                <w:color w:val="000000"/>
                <w:kern w:val="0"/>
                <w:lang w:eastAsia="en-CA"/>
                <w14:ligatures w14:val="none"/>
              </w:rPr>
            </w:pPr>
            <w:r w:rsidRPr="00623997">
              <w:rPr>
                <w:rFonts w:eastAsia="Times New Roman" w:cs="Calibri"/>
                <w:color w:val="000000"/>
                <w:kern w:val="0"/>
                <w:lang w:eastAsia="en-CA"/>
                <w14:ligatures w14:val="none"/>
              </w:rPr>
              <w:t>Administration</w:t>
            </w:r>
          </w:p>
        </w:tc>
        <w:tc>
          <w:tcPr>
            <w:tcW w:w="6390" w:type="dxa"/>
            <w:tcBorders>
              <w:top w:val="nil"/>
              <w:left w:val="nil"/>
              <w:bottom w:val="nil"/>
              <w:right w:val="single" w:sz="4" w:space="0" w:color="000000" w:themeColor="text1"/>
            </w:tcBorders>
            <w:hideMark/>
          </w:tcPr>
          <w:p w14:paraId="5D3C6112" w14:textId="77777777" w:rsidR="00C11323" w:rsidRPr="00623997" w:rsidRDefault="00C11323" w:rsidP="00EB5ED9">
            <w:pPr>
              <w:spacing w:after="0" w:line="240" w:lineRule="auto"/>
              <w:rPr>
                <w:rFonts w:eastAsia="Times New Roman" w:cs="Calibri"/>
                <w:i/>
                <w:iCs/>
                <w:color w:val="000000"/>
                <w:kern w:val="0"/>
                <w:lang w:eastAsia="en-CA"/>
                <w14:ligatures w14:val="none"/>
              </w:rPr>
            </w:pPr>
            <w:r w:rsidRPr="00623997">
              <w:rPr>
                <w:rFonts w:eastAsia="Times New Roman" w:cs="Calibri"/>
                <w:i/>
                <w:iCs/>
                <w:color w:val="000000"/>
                <w:kern w:val="0"/>
                <w:lang w:eastAsia="en-CA"/>
                <w14:ligatures w14:val="none"/>
              </w:rPr>
              <w:t>no description necessary</w:t>
            </w:r>
          </w:p>
        </w:tc>
        <w:tc>
          <w:tcPr>
            <w:tcW w:w="1675" w:type="dxa"/>
            <w:tcBorders>
              <w:top w:val="nil"/>
              <w:left w:val="nil"/>
              <w:bottom w:val="nil"/>
              <w:right w:val="single" w:sz="4" w:space="0" w:color="000000" w:themeColor="text1"/>
            </w:tcBorders>
            <w:hideMark/>
          </w:tcPr>
          <w:p w14:paraId="7064E3D3" w14:textId="77777777" w:rsidR="00C11323" w:rsidRPr="00623997" w:rsidRDefault="00C11323" w:rsidP="00EB5ED9">
            <w:pPr>
              <w:spacing w:after="0" w:line="240" w:lineRule="auto"/>
              <w:jc w:val="right"/>
              <w:rPr>
                <w:rFonts w:eastAsia="Times New Roman" w:cs="Calibri"/>
                <w:color w:val="000000"/>
                <w:kern w:val="0"/>
                <w:lang w:eastAsia="en-CA"/>
                <w14:ligatures w14:val="none"/>
              </w:rPr>
            </w:pPr>
            <w:r w:rsidRPr="00623997">
              <w:rPr>
                <w:rFonts w:eastAsia="Times New Roman" w:cs="Calibri"/>
                <w:color w:val="000000"/>
                <w:kern w:val="0"/>
                <w:lang w:eastAsia="en-CA"/>
                <w14:ligatures w14:val="none"/>
              </w:rPr>
              <w:t>$500.00</w:t>
            </w:r>
          </w:p>
        </w:tc>
      </w:tr>
      <w:tr w:rsidR="00C11323" w:rsidRPr="00623997" w14:paraId="47CA31FB" w14:textId="77777777" w:rsidTr="0D64CE8F">
        <w:trPr>
          <w:trHeight w:val="138"/>
        </w:trPr>
        <w:tc>
          <w:tcPr>
            <w:tcW w:w="2155" w:type="dxa"/>
            <w:tcBorders>
              <w:top w:val="single" w:sz="4" w:space="0" w:color="000000" w:themeColor="text1"/>
              <w:left w:val="single" w:sz="4" w:space="0" w:color="000000" w:themeColor="text1"/>
              <w:bottom w:val="single" w:sz="4" w:space="0" w:color="000000" w:themeColor="text1"/>
              <w:right w:val="nil"/>
            </w:tcBorders>
            <w:hideMark/>
          </w:tcPr>
          <w:p w14:paraId="311A4A84" w14:textId="77777777" w:rsidR="00C11323" w:rsidRPr="00623997" w:rsidRDefault="00C11323" w:rsidP="00EB5ED9">
            <w:pPr>
              <w:spacing w:after="0" w:line="240" w:lineRule="auto"/>
              <w:rPr>
                <w:rFonts w:eastAsia="Times New Roman" w:cs="Calibri"/>
                <w:b/>
                <w:bCs/>
                <w:color w:val="000000"/>
                <w:kern w:val="0"/>
                <w:lang w:eastAsia="en-CA"/>
                <w14:ligatures w14:val="none"/>
              </w:rPr>
            </w:pPr>
            <w:r w:rsidRPr="00623997">
              <w:rPr>
                <w:rFonts w:eastAsia="Times New Roman" w:cs="Calibri"/>
                <w:b/>
                <w:bCs/>
                <w:color w:val="000000"/>
                <w:kern w:val="0"/>
                <w:lang w:eastAsia="en-CA"/>
                <w14:ligatures w14:val="none"/>
              </w:rPr>
              <w:t>Total</w:t>
            </w:r>
          </w:p>
        </w:tc>
        <w:tc>
          <w:tcPr>
            <w:tcW w:w="6390" w:type="dxa"/>
            <w:tcBorders>
              <w:top w:val="single" w:sz="4" w:space="0" w:color="000000" w:themeColor="text1"/>
              <w:left w:val="nil"/>
              <w:bottom w:val="single" w:sz="4" w:space="0" w:color="000000" w:themeColor="text1"/>
              <w:right w:val="nil"/>
            </w:tcBorders>
            <w:hideMark/>
          </w:tcPr>
          <w:p w14:paraId="58A969F1" w14:textId="77777777" w:rsidR="00C11323" w:rsidRPr="00623997" w:rsidRDefault="00C11323" w:rsidP="00EB5ED9">
            <w:pPr>
              <w:spacing w:after="0" w:line="240" w:lineRule="auto"/>
              <w:rPr>
                <w:rFonts w:eastAsia="Times New Roman" w:cs="Calibri"/>
                <w:color w:val="000000"/>
                <w:kern w:val="0"/>
                <w:lang w:eastAsia="en-CA"/>
                <w14:ligatures w14:val="none"/>
              </w:rPr>
            </w:pPr>
            <w:r w:rsidRPr="00623997">
              <w:rPr>
                <w:rFonts w:eastAsia="Times New Roman" w:cs="Calibri"/>
                <w:color w:val="000000"/>
                <w:kern w:val="0"/>
                <w:lang w:eastAsia="en-CA"/>
                <w14:ligatures w14:val="none"/>
              </w:rPr>
              <w:t> </w:t>
            </w:r>
          </w:p>
        </w:tc>
        <w:tc>
          <w:tcPr>
            <w:tcW w:w="1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522108" w14:textId="36DAA1AD" w:rsidR="00C11323" w:rsidRPr="00623997" w:rsidRDefault="00C11323" w:rsidP="00DB44D3">
            <w:pPr>
              <w:spacing w:after="0" w:line="240" w:lineRule="auto"/>
              <w:jc w:val="right"/>
              <w:rPr>
                <w:rFonts w:eastAsia="Times New Roman" w:cs="Calibri"/>
                <w:b/>
                <w:bCs/>
                <w:color w:val="000000"/>
                <w:kern w:val="0"/>
                <w:lang w:eastAsia="en-CA"/>
                <w14:ligatures w14:val="none"/>
              </w:rPr>
            </w:pPr>
            <w:r w:rsidRPr="00623997">
              <w:rPr>
                <w:rFonts w:eastAsia="Times New Roman" w:cs="Calibri"/>
                <w:b/>
                <w:bCs/>
                <w:color w:val="000000"/>
                <w:kern w:val="0"/>
                <w:lang w:eastAsia="en-CA"/>
                <w14:ligatures w14:val="none"/>
              </w:rPr>
              <w:t>$</w:t>
            </w:r>
            <w:r w:rsidR="00FD40DF">
              <w:rPr>
                <w:rFonts w:eastAsia="Times New Roman" w:cs="Calibri"/>
                <w:b/>
                <w:bCs/>
                <w:color w:val="000000"/>
                <w:kern w:val="0"/>
                <w:lang w:eastAsia="en-CA"/>
                <w14:ligatures w14:val="none"/>
              </w:rPr>
              <w:t>2</w:t>
            </w:r>
            <w:r w:rsidRPr="00623997">
              <w:rPr>
                <w:rFonts w:eastAsia="Times New Roman" w:cs="Calibri"/>
                <w:b/>
                <w:bCs/>
                <w:color w:val="000000"/>
                <w:kern w:val="0"/>
                <w:lang w:eastAsia="en-CA"/>
                <w14:ligatures w14:val="none"/>
              </w:rPr>
              <w:t>,</w:t>
            </w:r>
            <w:r w:rsidR="00FD40DF">
              <w:rPr>
                <w:rFonts w:eastAsia="Times New Roman" w:cs="Calibri"/>
                <w:b/>
                <w:bCs/>
                <w:color w:val="000000"/>
                <w:kern w:val="0"/>
                <w:lang w:eastAsia="en-CA"/>
                <w14:ligatures w14:val="none"/>
              </w:rPr>
              <w:t>5</w:t>
            </w:r>
            <w:r w:rsidRPr="00623997">
              <w:rPr>
                <w:rFonts w:eastAsia="Times New Roman" w:cs="Calibri"/>
                <w:b/>
                <w:bCs/>
                <w:color w:val="000000"/>
                <w:kern w:val="0"/>
                <w:lang w:eastAsia="en-CA"/>
                <w14:ligatures w14:val="none"/>
              </w:rPr>
              <w:t>00.00</w:t>
            </w:r>
          </w:p>
        </w:tc>
      </w:tr>
    </w:tbl>
    <w:p w14:paraId="4CFC9186" w14:textId="77777777" w:rsidR="002C5CFC" w:rsidRDefault="002C5CFC" w:rsidP="00ED6D4D">
      <w:pPr>
        <w:pStyle w:val="BodyText"/>
        <w:rPr>
          <w:lang w:val="en-US"/>
        </w:rPr>
      </w:pPr>
    </w:p>
    <w:sectPr w:rsidR="002C5CFC" w:rsidSect="00B16AA4">
      <w:footerReference w:type="first" r:id="rId28"/>
      <w:type w:val="continuous"/>
      <w:pgSz w:w="12240" w:h="15840"/>
      <w:pgMar w:top="1440" w:right="1440" w:bottom="1440" w:left="1440" w:header="708" w:footer="14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73BA6A" w14:textId="77777777" w:rsidR="00B17DE1" w:rsidRPr="00623997" w:rsidRDefault="00B17DE1" w:rsidP="004D0973">
      <w:r w:rsidRPr="00623997">
        <w:separator/>
      </w:r>
    </w:p>
  </w:endnote>
  <w:endnote w:type="continuationSeparator" w:id="0">
    <w:p w14:paraId="405E5BEB" w14:textId="77777777" w:rsidR="00B17DE1" w:rsidRPr="00623997" w:rsidRDefault="00B17DE1" w:rsidP="004D0973">
      <w:r w:rsidRPr="00623997">
        <w:continuationSeparator/>
      </w:r>
    </w:p>
  </w:endnote>
  <w:endnote w:type="continuationNotice" w:id="1">
    <w:p w14:paraId="36E262F4" w14:textId="77777777" w:rsidR="00B17DE1" w:rsidRPr="00623997" w:rsidRDefault="00B17DE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Calibri (Body)">
    <w:altName w:val="Calibri"/>
    <w:charset w:val="00"/>
    <w:family w:val="roman"/>
    <w:pitch w:val="default"/>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45939204"/>
      <w:docPartObj>
        <w:docPartGallery w:val="Page Numbers (Bottom of Page)"/>
        <w:docPartUnique/>
      </w:docPartObj>
    </w:sdtPr>
    <w:sdtContent>
      <w:p w14:paraId="2094B69E" w14:textId="77777777" w:rsidR="00384797" w:rsidRPr="00623997" w:rsidRDefault="00384797" w:rsidP="00EB5ED9">
        <w:pPr>
          <w:pStyle w:val="Footer"/>
          <w:framePr w:wrap="none" w:vAnchor="text" w:hAnchor="margin" w:xAlign="right" w:y="1"/>
          <w:rPr>
            <w:rStyle w:val="PageNumber"/>
          </w:rPr>
        </w:pPr>
        <w:r w:rsidRPr="00623997">
          <w:rPr>
            <w:rStyle w:val="PageNumber"/>
          </w:rPr>
          <w:fldChar w:fldCharType="begin"/>
        </w:r>
        <w:r w:rsidRPr="00623997">
          <w:rPr>
            <w:rStyle w:val="PageNumber"/>
          </w:rPr>
          <w:instrText xml:space="preserve"> PAGE </w:instrText>
        </w:r>
        <w:r w:rsidRPr="00623997">
          <w:rPr>
            <w:rStyle w:val="PageNumber"/>
          </w:rPr>
          <w:fldChar w:fldCharType="end"/>
        </w:r>
      </w:p>
    </w:sdtContent>
  </w:sdt>
  <w:sdt>
    <w:sdtPr>
      <w:rPr>
        <w:rStyle w:val="PageNumber"/>
      </w:rPr>
      <w:id w:val="-1369295095"/>
      <w:docPartObj>
        <w:docPartGallery w:val="Page Numbers (Bottom of Page)"/>
        <w:docPartUnique/>
      </w:docPartObj>
    </w:sdtPr>
    <w:sdtContent>
      <w:p w14:paraId="042E7D28" w14:textId="77777777" w:rsidR="00D25877" w:rsidRPr="00623997" w:rsidRDefault="00D25877" w:rsidP="00384797">
        <w:pPr>
          <w:pStyle w:val="Footer"/>
          <w:framePr w:wrap="none" w:vAnchor="text" w:hAnchor="margin" w:xAlign="right" w:y="1"/>
          <w:ind w:right="360"/>
          <w:rPr>
            <w:rStyle w:val="PageNumber"/>
          </w:rPr>
        </w:pPr>
        <w:r w:rsidRPr="00623997">
          <w:rPr>
            <w:rStyle w:val="PageNumber"/>
          </w:rPr>
          <w:fldChar w:fldCharType="begin"/>
        </w:r>
        <w:r w:rsidRPr="00623997">
          <w:rPr>
            <w:rStyle w:val="PageNumber"/>
          </w:rPr>
          <w:instrText xml:space="preserve"> PAGE </w:instrText>
        </w:r>
        <w:r w:rsidRPr="00623997">
          <w:rPr>
            <w:rStyle w:val="PageNumber"/>
          </w:rPr>
          <w:fldChar w:fldCharType="end"/>
        </w:r>
      </w:p>
    </w:sdtContent>
  </w:sdt>
  <w:p w14:paraId="06840C06" w14:textId="77777777" w:rsidR="00D25877" w:rsidRPr="00623997" w:rsidRDefault="00D25877" w:rsidP="00D258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4840478"/>
      <w:docPartObj>
        <w:docPartGallery w:val="Page Numbers (Bottom of Page)"/>
        <w:docPartUnique/>
      </w:docPartObj>
    </w:sdtPr>
    <w:sdtContent>
      <w:sdt>
        <w:sdtPr>
          <w:id w:val="-1769616900"/>
          <w:docPartObj>
            <w:docPartGallery w:val="Page Numbers (Top of Page)"/>
            <w:docPartUnique/>
          </w:docPartObj>
        </w:sdtPr>
        <w:sdtContent>
          <w:p w14:paraId="6192FECD" w14:textId="5BFCAB7C" w:rsidR="004A4605" w:rsidRPr="00623997" w:rsidRDefault="004A4605">
            <w:pPr>
              <w:pStyle w:val="Footer"/>
              <w:jc w:val="right"/>
            </w:pPr>
            <w:r w:rsidRPr="00623997">
              <w:t xml:space="preserve">Page </w:t>
            </w:r>
            <w:r w:rsidRPr="00623997">
              <w:rPr>
                <w:b/>
                <w:bCs/>
              </w:rPr>
              <w:fldChar w:fldCharType="begin"/>
            </w:r>
            <w:r w:rsidRPr="00623997">
              <w:rPr>
                <w:b/>
                <w:bCs/>
              </w:rPr>
              <w:instrText xml:space="preserve"> PAGE </w:instrText>
            </w:r>
            <w:r w:rsidRPr="00623997">
              <w:rPr>
                <w:b/>
                <w:bCs/>
              </w:rPr>
              <w:fldChar w:fldCharType="separate"/>
            </w:r>
            <w:r w:rsidRPr="00623997">
              <w:rPr>
                <w:b/>
                <w:bCs/>
              </w:rPr>
              <w:t>2</w:t>
            </w:r>
            <w:r w:rsidRPr="00623997">
              <w:rPr>
                <w:b/>
                <w:bCs/>
              </w:rPr>
              <w:fldChar w:fldCharType="end"/>
            </w:r>
            <w:r w:rsidRPr="00623997">
              <w:t xml:space="preserve"> of </w:t>
            </w:r>
            <w:r w:rsidRPr="00623997">
              <w:rPr>
                <w:b/>
                <w:bCs/>
              </w:rPr>
              <w:fldChar w:fldCharType="begin"/>
            </w:r>
            <w:r w:rsidRPr="00623997">
              <w:rPr>
                <w:b/>
                <w:bCs/>
              </w:rPr>
              <w:instrText xml:space="preserve"> NUMPAGES  </w:instrText>
            </w:r>
            <w:r w:rsidRPr="00623997">
              <w:rPr>
                <w:b/>
                <w:bCs/>
              </w:rPr>
              <w:fldChar w:fldCharType="separate"/>
            </w:r>
            <w:r w:rsidRPr="00623997">
              <w:rPr>
                <w:b/>
                <w:bCs/>
              </w:rPr>
              <w:t>2</w:t>
            </w:r>
            <w:r w:rsidRPr="00623997">
              <w:rPr>
                <w:b/>
                <w:bCs/>
              </w:rPr>
              <w:fldChar w:fldCharType="end"/>
            </w:r>
          </w:p>
        </w:sdtContent>
      </w:sdt>
    </w:sdtContent>
  </w:sdt>
  <w:p w14:paraId="72E2AA15" w14:textId="3C0D606C" w:rsidR="00AA1CA7" w:rsidRPr="00623997" w:rsidRDefault="00AA1CA7" w:rsidP="00D25877">
    <w:pPr>
      <w:pStyle w:val="Footer"/>
      <w:ind w:right="360"/>
      <w:rPr>
        <w:color w:val="007396" w:themeColor="accent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20126DB" w:rsidRPr="00623997" w14:paraId="1B8222A1" w14:textId="77777777" w:rsidTr="79B66CFE">
      <w:trPr>
        <w:trHeight w:val="300"/>
      </w:trPr>
      <w:tc>
        <w:tcPr>
          <w:tcW w:w="3120" w:type="dxa"/>
        </w:tcPr>
        <w:p w14:paraId="74F28117" w14:textId="5BDBC569" w:rsidR="720126DB" w:rsidRPr="00623997" w:rsidRDefault="720126DB" w:rsidP="720126DB">
          <w:pPr>
            <w:pStyle w:val="Header"/>
            <w:ind w:left="-115"/>
          </w:pPr>
        </w:p>
      </w:tc>
      <w:tc>
        <w:tcPr>
          <w:tcW w:w="3120" w:type="dxa"/>
        </w:tcPr>
        <w:p w14:paraId="56831FC1" w14:textId="56EDBBDA" w:rsidR="720126DB" w:rsidRPr="00623997" w:rsidRDefault="720126DB" w:rsidP="720126DB">
          <w:pPr>
            <w:pStyle w:val="Header"/>
            <w:jc w:val="center"/>
          </w:pPr>
        </w:p>
      </w:tc>
      <w:tc>
        <w:tcPr>
          <w:tcW w:w="3120" w:type="dxa"/>
        </w:tcPr>
        <w:p w14:paraId="6213731B" w14:textId="71736CF5" w:rsidR="720126DB" w:rsidRPr="00623997" w:rsidRDefault="79B66CFE" w:rsidP="720126DB">
          <w:pPr>
            <w:pStyle w:val="Header"/>
            <w:ind w:right="-115"/>
            <w:jc w:val="right"/>
          </w:pPr>
          <w:r>
            <w:t xml:space="preserve">Page </w:t>
          </w:r>
          <w:r w:rsidRPr="79B66CFE">
            <w:rPr>
              <w:b/>
              <w:bCs/>
            </w:rPr>
            <w:t>1</w:t>
          </w:r>
          <w:r>
            <w:t xml:space="preserve"> of </w:t>
          </w:r>
          <w:r w:rsidRPr="79B66CFE">
            <w:rPr>
              <w:b/>
              <w:bCs/>
            </w:rPr>
            <w:t>4</w:t>
          </w:r>
        </w:p>
      </w:tc>
    </w:tr>
  </w:tbl>
  <w:p w14:paraId="739938A3" w14:textId="40C58DC1" w:rsidR="00881BF8" w:rsidRPr="00623997" w:rsidRDefault="00881BF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20126DB" w:rsidRPr="00623997" w14:paraId="5B90A19E" w14:textId="77777777" w:rsidTr="720126DB">
      <w:trPr>
        <w:trHeight w:val="300"/>
      </w:trPr>
      <w:tc>
        <w:tcPr>
          <w:tcW w:w="3120" w:type="dxa"/>
        </w:tcPr>
        <w:p w14:paraId="2B1B924A" w14:textId="174EEDD0" w:rsidR="720126DB" w:rsidRPr="00623997" w:rsidRDefault="720126DB" w:rsidP="720126DB">
          <w:pPr>
            <w:pStyle w:val="Header"/>
            <w:ind w:left="-115"/>
          </w:pPr>
        </w:p>
      </w:tc>
      <w:tc>
        <w:tcPr>
          <w:tcW w:w="3120" w:type="dxa"/>
        </w:tcPr>
        <w:p w14:paraId="07626CA8" w14:textId="482B6E19" w:rsidR="720126DB" w:rsidRPr="00623997" w:rsidRDefault="720126DB" w:rsidP="720126DB">
          <w:pPr>
            <w:pStyle w:val="Header"/>
            <w:jc w:val="center"/>
          </w:pPr>
        </w:p>
      </w:tc>
      <w:tc>
        <w:tcPr>
          <w:tcW w:w="3120" w:type="dxa"/>
        </w:tcPr>
        <w:p w14:paraId="39D99A73" w14:textId="7FADEF1C" w:rsidR="720126DB" w:rsidRPr="00623997" w:rsidRDefault="720126DB" w:rsidP="720126DB">
          <w:pPr>
            <w:pStyle w:val="Header"/>
            <w:ind w:right="-115"/>
            <w:jc w:val="right"/>
          </w:pPr>
        </w:p>
      </w:tc>
    </w:tr>
  </w:tbl>
  <w:p w14:paraId="245949C1" w14:textId="13363718" w:rsidR="00763BE1" w:rsidRPr="00623997" w:rsidRDefault="00763B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BD6746" w14:textId="77777777" w:rsidR="00B17DE1" w:rsidRPr="00623997" w:rsidRDefault="00B17DE1" w:rsidP="004D0973">
      <w:r w:rsidRPr="00623997">
        <w:separator/>
      </w:r>
    </w:p>
  </w:footnote>
  <w:footnote w:type="continuationSeparator" w:id="0">
    <w:p w14:paraId="679E0765" w14:textId="77777777" w:rsidR="00B17DE1" w:rsidRPr="00623997" w:rsidRDefault="00B17DE1" w:rsidP="004D0973">
      <w:r w:rsidRPr="00623997">
        <w:continuationSeparator/>
      </w:r>
    </w:p>
  </w:footnote>
  <w:footnote w:type="continuationNotice" w:id="1">
    <w:p w14:paraId="5D39C3D3" w14:textId="77777777" w:rsidR="00B17DE1" w:rsidRPr="00623997" w:rsidRDefault="00B17DE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4E74C" w14:textId="77777777" w:rsidR="00AA1CA7" w:rsidRPr="00623997" w:rsidRDefault="00AA1CA7" w:rsidP="004D0973">
    <w:pPr>
      <w:pStyle w:val="Header"/>
    </w:pPr>
    <w:r w:rsidRPr="00623997">
      <w:rPr>
        <w:noProof/>
      </w:rPr>
      <w:drawing>
        <wp:anchor distT="0" distB="0" distL="114300" distR="114300" simplePos="0" relativeHeight="251658240" behindDoc="1" locked="0" layoutInCell="1" allowOverlap="1" wp14:anchorId="148ED5B5" wp14:editId="46A93C3F">
          <wp:simplePos x="0" y="0"/>
          <wp:positionH relativeFrom="column">
            <wp:posOffset>-914400</wp:posOffset>
          </wp:positionH>
          <wp:positionV relativeFrom="paragraph">
            <wp:posOffset>-449580</wp:posOffset>
          </wp:positionV>
          <wp:extent cx="7772361" cy="10058350"/>
          <wp:effectExtent l="0" t="0" r="635" b="635"/>
          <wp:wrapNone/>
          <wp:docPr id="2256711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297423"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772361" cy="1005835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628A5" w14:textId="103C998D" w:rsidR="00AA1CA7" w:rsidRPr="00623997" w:rsidRDefault="002C61EF" w:rsidP="004D0973">
    <w:pPr>
      <w:pStyle w:val="Header"/>
    </w:pPr>
    <w:r>
      <w:rPr>
        <w:rFonts w:ascii="Aptos" w:eastAsia="Times New Roman" w:hAnsi="Aptos" w:cs="Calibri"/>
        <w:noProof/>
        <w:lang w:eastAsia="en-CA"/>
      </w:rPr>
      <mc:AlternateContent>
        <mc:Choice Requires="wps">
          <w:drawing>
            <wp:anchor distT="0" distB="0" distL="114300" distR="114300" simplePos="0" relativeHeight="251658244" behindDoc="0" locked="0" layoutInCell="1" allowOverlap="1" wp14:anchorId="4BD14F46" wp14:editId="10F03E75">
              <wp:simplePos x="0" y="0"/>
              <wp:positionH relativeFrom="column">
                <wp:posOffset>-732387</wp:posOffset>
              </wp:positionH>
              <wp:positionV relativeFrom="paragraph">
                <wp:posOffset>859182</wp:posOffset>
              </wp:positionV>
              <wp:extent cx="6792595" cy="1009740"/>
              <wp:effectExtent l="0" t="0" r="0" b="0"/>
              <wp:wrapNone/>
              <wp:docPr id="16199787" name="Text Box 73"/>
              <wp:cNvGraphicFramePr/>
              <a:graphic xmlns:a="http://schemas.openxmlformats.org/drawingml/2006/main">
                <a:graphicData uri="http://schemas.microsoft.com/office/word/2010/wordprocessingShape">
                  <wps:wsp>
                    <wps:cNvSpPr txBox="1"/>
                    <wps:spPr>
                      <a:xfrm>
                        <a:off x="0" y="0"/>
                        <a:ext cx="6792595" cy="1009740"/>
                      </a:xfrm>
                      <a:prstGeom prst="rect">
                        <a:avLst/>
                      </a:prstGeom>
                      <a:noFill/>
                      <a:ln w="6350">
                        <a:noFill/>
                      </a:ln>
                    </wps:spPr>
                    <wps:txbx>
                      <w:txbxContent>
                        <w:p w14:paraId="30A60011" w14:textId="21F9A8E1" w:rsidR="002C61EF" w:rsidRPr="00FF7353" w:rsidRDefault="001644D6" w:rsidP="002C61EF">
                          <w:pPr>
                            <w:spacing w:after="0" w:line="240" w:lineRule="auto"/>
                            <w:contextualSpacing/>
                            <w:rPr>
                              <w:b/>
                              <w:bCs/>
                              <w:color w:val="FFFFFF" w:themeColor="background1"/>
                              <w:sz w:val="64"/>
                              <w:szCs w:val="64"/>
                              <w:lang w:eastAsia="en-CA"/>
                            </w:rPr>
                          </w:pPr>
                          <w:r w:rsidRPr="00FF7353">
                            <w:rPr>
                              <w:b/>
                              <w:bCs/>
                              <w:color w:val="FFFFFF" w:themeColor="background1"/>
                              <w:sz w:val="64"/>
                              <w:szCs w:val="64"/>
                              <w:lang w:eastAsia="en-CA"/>
                            </w:rPr>
                            <w:t xml:space="preserve">Micro-Grant Application </w:t>
                          </w:r>
                          <w:r w:rsidR="00FF7353" w:rsidRPr="00FF7353">
                            <w:rPr>
                              <w:b/>
                              <w:bCs/>
                              <w:color w:val="FFFFFF" w:themeColor="background1"/>
                              <w:sz w:val="64"/>
                              <w:szCs w:val="64"/>
                              <w:lang w:eastAsia="en-CA"/>
                            </w:rPr>
                            <w:t>Form</w:t>
                          </w:r>
                        </w:p>
                        <w:p w14:paraId="6B5D4C16" w14:textId="267DDEED" w:rsidR="002C61EF" w:rsidRPr="00D55D49" w:rsidRDefault="00FF7353" w:rsidP="002C61EF">
                          <w:pPr>
                            <w:spacing w:after="0" w:line="240" w:lineRule="auto"/>
                            <w:contextualSpacing/>
                            <w:rPr>
                              <w:color w:val="FFFFFF" w:themeColor="background1"/>
                              <w:sz w:val="32"/>
                              <w:szCs w:val="32"/>
                            </w:rPr>
                          </w:pPr>
                          <w:r>
                            <w:rPr>
                              <w:color w:val="FFFFFF" w:themeColor="background1"/>
                              <w:sz w:val="32"/>
                              <w:szCs w:val="32"/>
                            </w:rPr>
                            <w:t xml:space="preserve">Northern </w:t>
                          </w:r>
                          <w:r w:rsidR="002C61EF">
                            <w:rPr>
                              <w:color w:val="FFFFFF" w:themeColor="background1"/>
                              <w:sz w:val="32"/>
                              <w:szCs w:val="32"/>
                            </w:rPr>
                            <w:t xml:space="preserve">Canada Program </w:t>
                          </w:r>
                        </w:p>
                        <w:p w14:paraId="753CE5DE" w14:textId="15983DE1" w:rsidR="002C61EF" w:rsidRPr="00D55D49" w:rsidRDefault="00465C7F" w:rsidP="002C61EF">
                          <w:pPr>
                            <w:rPr>
                              <w:color w:val="FFFFFF" w:themeColor="background1"/>
                            </w:rPr>
                          </w:pPr>
                          <w:r>
                            <w:rPr>
                              <w:color w:val="FFFFFF" w:themeColor="background1"/>
                            </w:rPr>
                            <w:t>g</w:t>
                          </w:r>
                          <w:r w:rsidR="00D56163">
                            <w:rPr>
                              <w:color w:val="FFFFFF" w:themeColor="background1"/>
                            </w:rPr>
                            <w:t>rants@cusointernational.org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14F46" id="_x0000_t202" coordsize="21600,21600" o:spt="202" path="m,l,21600r21600,l21600,xe">
              <v:stroke joinstyle="miter"/>
              <v:path gradientshapeok="t" o:connecttype="rect"/>
            </v:shapetype>
            <v:shape id="Text Box 73" o:spid="_x0000_s1026" type="#_x0000_t202" style="position:absolute;margin-left:-57.65pt;margin-top:67.65pt;width:534.85pt;height:79.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" filled="f" stroked="f" strokeweight=".5pt">
              <v:textbox>
                <w:txbxContent>
                  <w:p w14:paraId="30A60011" w14:textId="21F9A8E1" w:rsidR="002C61EF" w:rsidRPr="00FF7353" w:rsidRDefault="001644D6" w:rsidP="002C61EF">
                    <w:pPr>
                      <w:spacing w:after="0" w:line="240" w:lineRule="auto"/>
                      <w:contextualSpacing/>
                      <w:rPr>
                        <w:b/>
                        <w:bCs/>
                        <w:color w:val="FFFFFF" w:themeColor="background1"/>
                        <w:sz w:val="64"/>
                        <w:szCs w:val="64"/>
                        <w:lang w:eastAsia="en-CA"/>
                      </w:rPr>
                    </w:pPr>
                    <w:r w:rsidRPr="00FF7353">
                      <w:rPr>
                        <w:b/>
                        <w:bCs/>
                        <w:color w:val="FFFFFF" w:themeColor="background1"/>
                        <w:sz w:val="64"/>
                        <w:szCs w:val="64"/>
                        <w:lang w:eastAsia="en-CA"/>
                      </w:rPr>
                      <w:t xml:space="preserve">Micro-Grant Application </w:t>
                    </w:r>
                    <w:r w:rsidR="00FF7353" w:rsidRPr="00FF7353">
                      <w:rPr>
                        <w:b/>
                        <w:bCs/>
                        <w:color w:val="FFFFFF" w:themeColor="background1"/>
                        <w:sz w:val="64"/>
                        <w:szCs w:val="64"/>
                        <w:lang w:eastAsia="en-CA"/>
                      </w:rPr>
                      <w:t>Form</w:t>
                    </w:r>
                  </w:p>
                  <w:p w14:paraId="6B5D4C16" w14:textId="267DDEED" w:rsidR="002C61EF" w:rsidRPr="00D55D49" w:rsidRDefault="00FF7353" w:rsidP="002C61EF">
                    <w:pPr>
                      <w:spacing w:after="0" w:line="240" w:lineRule="auto"/>
                      <w:contextualSpacing/>
                      <w:rPr>
                        <w:color w:val="FFFFFF" w:themeColor="background1"/>
                        <w:sz w:val="32"/>
                        <w:szCs w:val="32"/>
                      </w:rPr>
                    </w:pPr>
                    <w:r>
                      <w:rPr>
                        <w:color w:val="FFFFFF" w:themeColor="background1"/>
                        <w:sz w:val="32"/>
                        <w:szCs w:val="32"/>
                      </w:rPr>
                      <w:t xml:space="preserve">Northern </w:t>
                    </w:r>
                    <w:r w:rsidR="002C61EF">
                      <w:rPr>
                        <w:color w:val="FFFFFF" w:themeColor="background1"/>
                        <w:sz w:val="32"/>
                        <w:szCs w:val="32"/>
                      </w:rPr>
                      <w:t xml:space="preserve">Canada Program </w:t>
                    </w:r>
                  </w:p>
                  <w:p w14:paraId="753CE5DE" w14:textId="15983DE1" w:rsidR="002C61EF" w:rsidRPr="00D55D49" w:rsidRDefault="00465C7F" w:rsidP="002C61EF">
                    <w:pPr>
                      <w:rPr>
                        <w:color w:val="FFFFFF" w:themeColor="background1"/>
                      </w:rPr>
                    </w:pPr>
                    <w:r>
                      <w:rPr>
                        <w:color w:val="FFFFFF" w:themeColor="background1"/>
                      </w:rPr>
                      <w:t>g</w:t>
                    </w:r>
                    <w:r w:rsidR="00D56163">
                      <w:rPr>
                        <w:color w:val="FFFFFF" w:themeColor="background1"/>
                      </w:rPr>
                      <w:t>rants@cusointernational.org</w:t>
                    </w:r>
                  </w:p>
                </w:txbxContent>
              </v:textbox>
            </v:shape>
          </w:pict>
        </mc:Fallback>
      </mc:AlternateContent>
    </w:r>
    <w:r>
      <w:rPr>
        <w:rFonts w:ascii="Aptos" w:hAnsi="Aptos" w:cstheme="majorBidi"/>
        <w:noProof/>
      </w:rPr>
      <w:drawing>
        <wp:anchor distT="0" distB="0" distL="114300" distR="114300" simplePos="0" relativeHeight="251658243" behindDoc="0" locked="0" layoutInCell="1" allowOverlap="1" wp14:anchorId="1016F9CD" wp14:editId="2186EB86">
          <wp:simplePos x="0" y="0"/>
          <wp:positionH relativeFrom="margin">
            <wp:posOffset>4293235</wp:posOffset>
          </wp:positionH>
          <wp:positionV relativeFrom="paragraph">
            <wp:posOffset>-2867660</wp:posOffset>
          </wp:positionV>
          <wp:extent cx="4927600" cy="4927600"/>
          <wp:effectExtent l="0" t="0" r="0" b="0"/>
          <wp:wrapNone/>
          <wp:docPr id="1763472174" name="Picture 16" descr="A colorful circle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274290" name="Picture 16" descr="A colorful circle with a black background&#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27600" cy="4927600"/>
                  </a:xfrm>
                  <a:prstGeom prst="rect">
                    <a:avLst/>
                  </a:prstGeom>
                </pic:spPr>
              </pic:pic>
            </a:graphicData>
          </a:graphic>
          <wp14:sizeRelH relativeFrom="margin">
            <wp14:pctWidth>0</wp14:pctWidth>
          </wp14:sizeRelH>
          <wp14:sizeRelV relativeFrom="margin">
            <wp14:pctHeight>0</wp14:pctHeight>
          </wp14:sizeRelV>
        </wp:anchor>
      </w:drawing>
    </w:r>
    <w:r>
      <w:rPr>
        <w:noProof/>
        <w:bdr w:val="none" w:sz="0" w:space="0" w:color="auto" w:frame="1"/>
        <w:lang w:eastAsia="en-CA"/>
      </w:rPr>
      <w:drawing>
        <wp:anchor distT="0" distB="0" distL="114300" distR="114300" simplePos="0" relativeHeight="251658242" behindDoc="0" locked="0" layoutInCell="1" allowOverlap="1" wp14:anchorId="6429D965" wp14:editId="3E9CD43D">
          <wp:simplePos x="0" y="0"/>
          <wp:positionH relativeFrom="margin">
            <wp:posOffset>-433070</wp:posOffset>
          </wp:positionH>
          <wp:positionV relativeFrom="paragraph">
            <wp:posOffset>-170180</wp:posOffset>
          </wp:positionV>
          <wp:extent cx="1492250" cy="692785"/>
          <wp:effectExtent l="0" t="0" r="0" b="0"/>
          <wp:wrapNone/>
          <wp:docPr id="1480255367" name="Picture 15" descr="A blue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794661" name="Picture 15" descr="A blue and black logo&#10;&#10;AI-generated content may be incorrect."/>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92250" cy="692785"/>
                  </a:xfrm>
                  <a:prstGeom prst="rect">
                    <a:avLst/>
                  </a:prstGeom>
                </pic:spPr>
              </pic:pic>
            </a:graphicData>
          </a:graphic>
          <wp14:sizeRelH relativeFrom="margin">
            <wp14:pctWidth>0</wp14:pctWidth>
          </wp14:sizeRelH>
          <wp14:sizeRelV relativeFrom="margin">
            <wp14:pctHeight>0</wp14:pctHeight>
          </wp14:sizeRelV>
        </wp:anchor>
      </w:drawing>
    </w:r>
    <w:r>
      <w:rPr>
        <w:noProof/>
        <w:lang w:eastAsia="en-CA"/>
      </w:rPr>
      <mc:AlternateContent>
        <mc:Choice Requires="wps">
          <w:drawing>
            <wp:anchor distT="0" distB="0" distL="114300" distR="114300" simplePos="0" relativeHeight="251658241" behindDoc="1" locked="0" layoutInCell="1" allowOverlap="1" wp14:anchorId="08BFFE2A" wp14:editId="1B05FAAE">
              <wp:simplePos x="0" y="0"/>
              <wp:positionH relativeFrom="page">
                <wp:posOffset>20782</wp:posOffset>
              </wp:positionH>
              <wp:positionV relativeFrom="paragraph">
                <wp:posOffset>747453</wp:posOffset>
              </wp:positionV>
              <wp:extent cx="7920990" cy="1237615"/>
              <wp:effectExtent l="0" t="0" r="22860" b="19685"/>
              <wp:wrapNone/>
              <wp:docPr id="2098560228" name="Rectangle 3"/>
              <wp:cNvGraphicFramePr/>
              <a:graphic xmlns:a="http://schemas.openxmlformats.org/drawingml/2006/main">
                <a:graphicData uri="http://schemas.microsoft.com/office/word/2010/wordprocessingShape">
                  <wps:wsp>
                    <wps:cNvSpPr/>
                    <wps:spPr>
                      <a:xfrm>
                        <a:off x="0" y="0"/>
                        <a:ext cx="7920990" cy="1237615"/>
                      </a:xfrm>
                      <a:prstGeom prst="rect">
                        <a:avLst/>
                      </a:prstGeom>
                      <a:solidFill>
                        <a:schemeClr val="accent1"/>
                      </a:solidFill>
                      <a:ln>
                        <a:solidFill>
                          <a:srgbClr val="0089B4"/>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DB0001B" id="Rectangle 3" o:spid="_x0000_s1026" style="position:absolute;margin-left:1.65pt;margin-top:58.85pt;width:623.7pt;height:97.45pt;z-index:-251658239;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" fillcolor="#007396 [3204]" strokecolor="#0089b4" strokeweight="1pt">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A35ECB3C"/>
    <w:lvl w:ilvl="0">
      <w:start w:val="1"/>
      <w:numFmt w:val="decimal"/>
      <w:lvlText w:val="%1."/>
      <w:lvlJc w:val="left"/>
      <w:pPr>
        <w:tabs>
          <w:tab w:val="num" w:pos="643"/>
        </w:tabs>
        <w:ind w:left="643" w:hanging="360"/>
      </w:pPr>
    </w:lvl>
  </w:abstractNum>
  <w:abstractNum w:abstractNumId="1" w15:restartNumberingAfterBreak="0">
    <w:nsid w:val="FFFFFF83"/>
    <w:multiLevelType w:val="singleLevel"/>
    <w:tmpl w:val="E7FE842C"/>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AB36B064"/>
    <w:lvl w:ilvl="0">
      <w:start w:val="1"/>
      <w:numFmt w:val="decimal"/>
      <w:pStyle w:val="ListNumber"/>
      <w:lvlText w:val="%1."/>
      <w:lvlJc w:val="left"/>
      <w:pPr>
        <w:tabs>
          <w:tab w:val="num" w:pos="360"/>
        </w:tabs>
        <w:ind w:left="360" w:hanging="360"/>
      </w:pPr>
    </w:lvl>
  </w:abstractNum>
  <w:abstractNum w:abstractNumId="3" w15:restartNumberingAfterBreak="0">
    <w:nsid w:val="FFFFFF89"/>
    <w:multiLevelType w:val="singleLevel"/>
    <w:tmpl w:val="FDDC83F6"/>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64A6EE0"/>
    <w:multiLevelType w:val="hybridMultilevel"/>
    <w:tmpl w:val="35DA3DD0"/>
    <w:lvl w:ilvl="0" w:tplc="814A557A">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 w15:restartNumberingAfterBreak="0">
    <w:nsid w:val="065C22CF"/>
    <w:multiLevelType w:val="hybridMultilevel"/>
    <w:tmpl w:val="6A5A8362"/>
    <w:lvl w:ilvl="0" w:tplc="0C403534">
      <w:start w:val="1"/>
      <w:numFmt w:val="decimal"/>
      <w:lvlText w:val="%1."/>
      <w:lvlJc w:val="left"/>
      <w:pPr>
        <w:ind w:left="360" w:hanging="360"/>
      </w:pPr>
      <w:rPr>
        <w:b w:val="0"/>
        <w:bCs w:val="0"/>
      </w:rPr>
    </w:lvl>
    <w:lvl w:ilvl="1" w:tplc="10090019">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 w15:restartNumberingAfterBreak="0">
    <w:nsid w:val="079C1937"/>
    <w:multiLevelType w:val="hybridMultilevel"/>
    <w:tmpl w:val="0B481944"/>
    <w:lvl w:ilvl="0" w:tplc="9D36CB8A">
      <w:start w:val="1"/>
      <w:numFmt w:val="bullet"/>
      <w:lvlText w:val=""/>
      <w:lvlJc w:val="left"/>
      <w:pPr>
        <w:ind w:left="720" w:hanging="360"/>
      </w:pPr>
      <w:rPr>
        <w:rFonts w:ascii="Symbol" w:hAnsi="Symbol" w:hint="default"/>
      </w:rPr>
    </w:lvl>
    <w:lvl w:ilvl="1" w:tplc="29C862A2">
      <w:start w:val="1"/>
      <w:numFmt w:val="bullet"/>
      <w:lvlText w:val="o"/>
      <w:lvlJc w:val="left"/>
      <w:pPr>
        <w:ind w:left="1440" w:hanging="360"/>
      </w:pPr>
      <w:rPr>
        <w:rFonts w:ascii="Courier New" w:hAnsi="Courier New" w:hint="default"/>
      </w:rPr>
    </w:lvl>
    <w:lvl w:ilvl="2" w:tplc="46AEFB9E">
      <w:start w:val="1"/>
      <w:numFmt w:val="bullet"/>
      <w:lvlText w:val=""/>
      <w:lvlJc w:val="left"/>
      <w:pPr>
        <w:ind w:left="2160" w:hanging="360"/>
      </w:pPr>
      <w:rPr>
        <w:rFonts w:ascii="Wingdings" w:hAnsi="Wingdings" w:hint="default"/>
      </w:rPr>
    </w:lvl>
    <w:lvl w:ilvl="3" w:tplc="8CECCE54">
      <w:start w:val="1"/>
      <w:numFmt w:val="bullet"/>
      <w:lvlText w:val=""/>
      <w:lvlJc w:val="left"/>
      <w:pPr>
        <w:ind w:left="2880" w:hanging="360"/>
      </w:pPr>
      <w:rPr>
        <w:rFonts w:ascii="Symbol" w:hAnsi="Symbol" w:hint="default"/>
      </w:rPr>
    </w:lvl>
    <w:lvl w:ilvl="4" w:tplc="16E23F02">
      <w:start w:val="1"/>
      <w:numFmt w:val="bullet"/>
      <w:lvlText w:val="o"/>
      <w:lvlJc w:val="left"/>
      <w:pPr>
        <w:ind w:left="3600" w:hanging="360"/>
      </w:pPr>
      <w:rPr>
        <w:rFonts w:ascii="Courier New" w:hAnsi="Courier New" w:hint="default"/>
      </w:rPr>
    </w:lvl>
    <w:lvl w:ilvl="5" w:tplc="89B218C0">
      <w:start w:val="1"/>
      <w:numFmt w:val="bullet"/>
      <w:lvlText w:val=""/>
      <w:lvlJc w:val="left"/>
      <w:pPr>
        <w:ind w:left="4320" w:hanging="360"/>
      </w:pPr>
      <w:rPr>
        <w:rFonts w:ascii="Wingdings" w:hAnsi="Wingdings" w:hint="default"/>
      </w:rPr>
    </w:lvl>
    <w:lvl w:ilvl="6" w:tplc="F904C7F0">
      <w:start w:val="1"/>
      <w:numFmt w:val="bullet"/>
      <w:lvlText w:val=""/>
      <w:lvlJc w:val="left"/>
      <w:pPr>
        <w:ind w:left="5040" w:hanging="360"/>
      </w:pPr>
      <w:rPr>
        <w:rFonts w:ascii="Symbol" w:hAnsi="Symbol" w:hint="default"/>
      </w:rPr>
    </w:lvl>
    <w:lvl w:ilvl="7" w:tplc="C882CC08">
      <w:start w:val="1"/>
      <w:numFmt w:val="bullet"/>
      <w:lvlText w:val="o"/>
      <w:lvlJc w:val="left"/>
      <w:pPr>
        <w:ind w:left="5760" w:hanging="360"/>
      </w:pPr>
      <w:rPr>
        <w:rFonts w:ascii="Courier New" w:hAnsi="Courier New" w:hint="default"/>
      </w:rPr>
    </w:lvl>
    <w:lvl w:ilvl="8" w:tplc="0C3A608A">
      <w:start w:val="1"/>
      <w:numFmt w:val="bullet"/>
      <w:lvlText w:val=""/>
      <w:lvlJc w:val="left"/>
      <w:pPr>
        <w:ind w:left="6480" w:hanging="360"/>
      </w:pPr>
      <w:rPr>
        <w:rFonts w:ascii="Wingdings" w:hAnsi="Wingdings" w:hint="default"/>
      </w:rPr>
    </w:lvl>
  </w:abstractNum>
  <w:abstractNum w:abstractNumId="7" w15:restartNumberingAfterBreak="0">
    <w:nsid w:val="0C7D5852"/>
    <w:multiLevelType w:val="hybridMultilevel"/>
    <w:tmpl w:val="1F52D484"/>
    <w:lvl w:ilvl="0" w:tplc="10090001">
      <w:start w:val="1"/>
      <w:numFmt w:val="bullet"/>
      <w:lvlText w:val=""/>
      <w:lvlJc w:val="left"/>
      <w:pPr>
        <w:ind w:left="762" w:hanging="360"/>
      </w:pPr>
      <w:rPr>
        <w:rFonts w:ascii="Symbol" w:hAnsi="Symbol" w:hint="default"/>
      </w:rPr>
    </w:lvl>
    <w:lvl w:ilvl="1" w:tplc="10090003" w:tentative="1">
      <w:start w:val="1"/>
      <w:numFmt w:val="bullet"/>
      <w:lvlText w:val="o"/>
      <w:lvlJc w:val="left"/>
      <w:pPr>
        <w:ind w:left="1482" w:hanging="360"/>
      </w:pPr>
      <w:rPr>
        <w:rFonts w:ascii="Courier New" w:hAnsi="Courier New" w:cs="Courier New" w:hint="default"/>
      </w:rPr>
    </w:lvl>
    <w:lvl w:ilvl="2" w:tplc="10090005" w:tentative="1">
      <w:start w:val="1"/>
      <w:numFmt w:val="bullet"/>
      <w:lvlText w:val=""/>
      <w:lvlJc w:val="left"/>
      <w:pPr>
        <w:ind w:left="2202" w:hanging="360"/>
      </w:pPr>
      <w:rPr>
        <w:rFonts w:ascii="Wingdings" w:hAnsi="Wingdings" w:hint="default"/>
      </w:rPr>
    </w:lvl>
    <w:lvl w:ilvl="3" w:tplc="10090001" w:tentative="1">
      <w:start w:val="1"/>
      <w:numFmt w:val="bullet"/>
      <w:lvlText w:val=""/>
      <w:lvlJc w:val="left"/>
      <w:pPr>
        <w:ind w:left="2922" w:hanging="360"/>
      </w:pPr>
      <w:rPr>
        <w:rFonts w:ascii="Symbol" w:hAnsi="Symbol" w:hint="default"/>
      </w:rPr>
    </w:lvl>
    <w:lvl w:ilvl="4" w:tplc="10090003" w:tentative="1">
      <w:start w:val="1"/>
      <w:numFmt w:val="bullet"/>
      <w:lvlText w:val="o"/>
      <w:lvlJc w:val="left"/>
      <w:pPr>
        <w:ind w:left="3642" w:hanging="360"/>
      </w:pPr>
      <w:rPr>
        <w:rFonts w:ascii="Courier New" w:hAnsi="Courier New" w:cs="Courier New" w:hint="default"/>
      </w:rPr>
    </w:lvl>
    <w:lvl w:ilvl="5" w:tplc="10090005" w:tentative="1">
      <w:start w:val="1"/>
      <w:numFmt w:val="bullet"/>
      <w:lvlText w:val=""/>
      <w:lvlJc w:val="left"/>
      <w:pPr>
        <w:ind w:left="4362" w:hanging="360"/>
      </w:pPr>
      <w:rPr>
        <w:rFonts w:ascii="Wingdings" w:hAnsi="Wingdings" w:hint="default"/>
      </w:rPr>
    </w:lvl>
    <w:lvl w:ilvl="6" w:tplc="10090001" w:tentative="1">
      <w:start w:val="1"/>
      <w:numFmt w:val="bullet"/>
      <w:lvlText w:val=""/>
      <w:lvlJc w:val="left"/>
      <w:pPr>
        <w:ind w:left="5082" w:hanging="360"/>
      </w:pPr>
      <w:rPr>
        <w:rFonts w:ascii="Symbol" w:hAnsi="Symbol" w:hint="default"/>
      </w:rPr>
    </w:lvl>
    <w:lvl w:ilvl="7" w:tplc="10090003" w:tentative="1">
      <w:start w:val="1"/>
      <w:numFmt w:val="bullet"/>
      <w:lvlText w:val="o"/>
      <w:lvlJc w:val="left"/>
      <w:pPr>
        <w:ind w:left="5802" w:hanging="360"/>
      </w:pPr>
      <w:rPr>
        <w:rFonts w:ascii="Courier New" w:hAnsi="Courier New" w:cs="Courier New" w:hint="default"/>
      </w:rPr>
    </w:lvl>
    <w:lvl w:ilvl="8" w:tplc="10090005" w:tentative="1">
      <w:start w:val="1"/>
      <w:numFmt w:val="bullet"/>
      <w:lvlText w:val=""/>
      <w:lvlJc w:val="left"/>
      <w:pPr>
        <w:ind w:left="6522" w:hanging="360"/>
      </w:pPr>
      <w:rPr>
        <w:rFonts w:ascii="Wingdings" w:hAnsi="Wingdings" w:hint="default"/>
      </w:rPr>
    </w:lvl>
  </w:abstractNum>
  <w:abstractNum w:abstractNumId="8" w15:restartNumberingAfterBreak="0">
    <w:nsid w:val="0F130FA1"/>
    <w:multiLevelType w:val="hybridMultilevel"/>
    <w:tmpl w:val="68608CA8"/>
    <w:lvl w:ilvl="0" w:tplc="814A557A">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0F222C50"/>
    <w:multiLevelType w:val="hybridMultilevel"/>
    <w:tmpl w:val="BBAE8518"/>
    <w:lvl w:ilvl="0" w:tplc="63541146">
      <w:start w:val="1"/>
      <w:numFmt w:val="bullet"/>
      <w:pStyle w:val="ListBullet2"/>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17054E1A"/>
    <w:multiLevelType w:val="hybridMultilevel"/>
    <w:tmpl w:val="ECC0236C"/>
    <w:lvl w:ilvl="0" w:tplc="3EC466C6">
      <w:start w:val="1"/>
      <w:numFmt w:val="bullet"/>
      <w:lvlText w:val=""/>
      <w:lvlJc w:val="left"/>
      <w:pPr>
        <w:ind w:left="720" w:hanging="360"/>
      </w:pPr>
      <w:rPr>
        <w:rFonts w:ascii="Symbol" w:hAnsi="Symbol" w:hint="default"/>
      </w:rPr>
    </w:lvl>
    <w:lvl w:ilvl="1" w:tplc="3932B43A">
      <w:start w:val="1"/>
      <w:numFmt w:val="bullet"/>
      <w:lvlText w:val="o"/>
      <w:lvlJc w:val="left"/>
      <w:pPr>
        <w:ind w:left="1440" w:hanging="360"/>
      </w:pPr>
      <w:rPr>
        <w:rFonts w:ascii="Courier New" w:hAnsi="Courier New" w:hint="default"/>
      </w:rPr>
    </w:lvl>
    <w:lvl w:ilvl="2" w:tplc="A98E5120">
      <w:start w:val="1"/>
      <w:numFmt w:val="bullet"/>
      <w:lvlText w:val=""/>
      <w:lvlJc w:val="left"/>
      <w:pPr>
        <w:ind w:left="2160" w:hanging="360"/>
      </w:pPr>
      <w:rPr>
        <w:rFonts w:ascii="Wingdings" w:hAnsi="Wingdings" w:hint="default"/>
      </w:rPr>
    </w:lvl>
    <w:lvl w:ilvl="3" w:tplc="8BCEDA0A">
      <w:start w:val="1"/>
      <w:numFmt w:val="bullet"/>
      <w:lvlText w:val=""/>
      <w:lvlJc w:val="left"/>
      <w:pPr>
        <w:ind w:left="2880" w:hanging="360"/>
      </w:pPr>
      <w:rPr>
        <w:rFonts w:ascii="Symbol" w:hAnsi="Symbol" w:hint="default"/>
      </w:rPr>
    </w:lvl>
    <w:lvl w:ilvl="4" w:tplc="64E05A22">
      <w:start w:val="1"/>
      <w:numFmt w:val="bullet"/>
      <w:lvlText w:val="o"/>
      <w:lvlJc w:val="left"/>
      <w:pPr>
        <w:ind w:left="3600" w:hanging="360"/>
      </w:pPr>
      <w:rPr>
        <w:rFonts w:ascii="Courier New" w:hAnsi="Courier New" w:hint="default"/>
      </w:rPr>
    </w:lvl>
    <w:lvl w:ilvl="5" w:tplc="36F8438C">
      <w:start w:val="1"/>
      <w:numFmt w:val="bullet"/>
      <w:lvlText w:val=""/>
      <w:lvlJc w:val="left"/>
      <w:pPr>
        <w:ind w:left="4320" w:hanging="360"/>
      </w:pPr>
      <w:rPr>
        <w:rFonts w:ascii="Wingdings" w:hAnsi="Wingdings" w:hint="default"/>
      </w:rPr>
    </w:lvl>
    <w:lvl w:ilvl="6" w:tplc="BC4EA76A">
      <w:start w:val="1"/>
      <w:numFmt w:val="bullet"/>
      <w:lvlText w:val=""/>
      <w:lvlJc w:val="left"/>
      <w:pPr>
        <w:ind w:left="5040" w:hanging="360"/>
      </w:pPr>
      <w:rPr>
        <w:rFonts w:ascii="Symbol" w:hAnsi="Symbol" w:hint="default"/>
      </w:rPr>
    </w:lvl>
    <w:lvl w:ilvl="7" w:tplc="1EBA3412">
      <w:start w:val="1"/>
      <w:numFmt w:val="bullet"/>
      <w:lvlText w:val="o"/>
      <w:lvlJc w:val="left"/>
      <w:pPr>
        <w:ind w:left="5760" w:hanging="360"/>
      </w:pPr>
      <w:rPr>
        <w:rFonts w:ascii="Courier New" w:hAnsi="Courier New" w:hint="default"/>
      </w:rPr>
    </w:lvl>
    <w:lvl w:ilvl="8" w:tplc="279AB6BE">
      <w:start w:val="1"/>
      <w:numFmt w:val="bullet"/>
      <w:lvlText w:val=""/>
      <w:lvlJc w:val="left"/>
      <w:pPr>
        <w:ind w:left="6480" w:hanging="360"/>
      </w:pPr>
      <w:rPr>
        <w:rFonts w:ascii="Wingdings" w:hAnsi="Wingdings" w:hint="default"/>
      </w:rPr>
    </w:lvl>
  </w:abstractNum>
  <w:abstractNum w:abstractNumId="11" w15:restartNumberingAfterBreak="0">
    <w:nsid w:val="1CAF2D66"/>
    <w:multiLevelType w:val="hybridMultilevel"/>
    <w:tmpl w:val="3504590C"/>
    <w:lvl w:ilvl="0" w:tplc="A33E2C6C">
      <w:start w:val="1"/>
      <w:numFmt w:val="lowerLetter"/>
      <w:pStyle w:val="ListNumber2"/>
      <w:lvlText w:val="%1."/>
      <w:lvlJc w:val="left"/>
      <w:pPr>
        <w:ind w:left="643" w:hanging="360"/>
      </w:p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2" w15:restartNumberingAfterBreak="0">
    <w:nsid w:val="1CFE9A11"/>
    <w:multiLevelType w:val="hybridMultilevel"/>
    <w:tmpl w:val="8388744E"/>
    <w:lvl w:ilvl="0" w:tplc="5714247E">
      <w:start w:val="1"/>
      <w:numFmt w:val="bullet"/>
      <w:lvlText w:val=""/>
      <w:lvlJc w:val="left"/>
      <w:pPr>
        <w:ind w:left="720" w:hanging="360"/>
      </w:pPr>
      <w:rPr>
        <w:rFonts w:ascii="Symbol" w:hAnsi="Symbol" w:hint="default"/>
      </w:rPr>
    </w:lvl>
    <w:lvl w:ilvl="1" w:tplc="58787D78">
      <w:start w:val="1"/>
      <w:numFmt w:val="bullet"/>
      <w:lvlText w:val="o"/>
      <w:lvlJc w:val="left"/>
      <w:pPr>
        <w:ind w:left="1440" w:hanging="360"/>
      </w:pPr>
      <w:rPr>
        <w:rFonts w:ascii="Courier New" w:hAnsi="Courier New" w:hint="default"/>
      </w:rPr>
    </w:lvl>
    <w:lvl w:ilvl="2" w:tplc="03F4E908">
      <w:start w:val="1"/>
      <w:numFmt w:val="bullet"/>
      <w:lvlText w:val=""/>
      <w:lvlJc w:val="left"/>
      <w:pPr>
        <w:ind w:left="2160" w:hanging="360"/>
      </w:pPr>
      <w:rPr>
        <w:rFonts w:ascii="Wingdings" w:hAnsi="Wingdings" w:hint="default"/>
      </w:rPr>
    </w:lvl>
    <w:lvl w:ilvl="3" w:tplc="7954F25A">
      <w:start w:val="1"/>
      <w:numFmt w:val="bullet"/>
      <w:lvlText w:val=""/>
      <w:lvlJc w:val="left"/>
      <w:pPr>
        <w:ind w:left="2880" w:hanging="360"/>
      </w:pPr>
      <w:rPr>
        <w:rFonts w:ascii="Symbol" w:hAnsi="Symbol" w:hint="default"/>
      </w:rPr>
    </w:lvl>
    <w:lvl w:ilvl="4" w:tplc="21D2DA4E">
      <w:start w:val="1"/>
      <w:numFmt w:val="bullet"/>
      <w:lvlText w:val="o"/>
      <w:lvlJc w:val="left"/>
      <w:pPr>
        <w:ind w:left="3600" w:hanging="360"/>
      </w:pPr>
      <w:rPr>
        <w:rFonts w:ascii="Courier New" w:hAnsi="Courier New" w:hint="default"/>
      </w:rPr>
    </w:lvl>
    <w:lvl w:ilvl="5" w:tplc="849E2A26">
      <w:start w:val="1"/>
      <w:numFmt w:val="bullet"/>
      <w:lvlText w:val=""/>
      <w:lvlJc w:val="left"/>
      <w:pPr>
        <w:ind w:left="4320" w:hanging="360"/>
      </w:pPr>
      <w:rPr>
        <w:rFonts w:ascii="Wingdings" w:hAnsi="Wingdings" w:hint="default"/>
      </w:rPr>
    </w:lvl>
    <w:lvl w:ilvl="6" w:tplc="7850F4F0">
      <w:start w:val="1"/>
      <w:numFmt w:val="bullet"/>
      <w:lvlText w:val=""/>
      <w:lvlJc w:val="left"/>
      <w:pPr>
        <w:ind w:left="5040" w:hanging="360"/>
      </w:pPr>
      <w:rPr>
        <w:rFonts w:ascii="Symbol" w:hAnsi="Symbol" w:hint="default"/>
      </w:rPr>
    </w:lvl>
    <w:lvl w:ilvl="7" w:tplc="2E0CD58C">
      <w:start w:val="1"/>
      <w:numFmt w:val="bullet"/>
      <w:lvlText w:val="o"/>
      <w:lvlJc w:val="left"/>
      <w:pPr>
        <w:ind w:left="5760" w:hanging="360"/>
      </w:pPr>
      <w:rPr>
        <w:rFonts w:ascii="Courier New" w:hAnsi="Courier New" w:hint="default"/>
      </w:rPr>
    </w:lvl>
    <w:lvl w:ilvl="8" w:tplc="0C069D98">
      <w:start w:val="1"/>
      <w:numFmt w:val="bullet"/>
      <w:lvlText w:val=""/>
      <w:lvlJc w:val="left"/>
      <w:pPr>
        <w:ind w:left="6480" w:hanging="360"/>
      </w:pPr>
      <w:rPr>
        <w:rFonts w:ascii="Wingdings" w:hAnsi="Wingdings" w:hint="default"/>
      </w:rPr>
    </w:lvl>
  </w:abstractNum>
  <w:abstractNum w:abstractNumId="13" w15:restartNumberingAfterBreak="0">
    <w:nsid w:val="21B8AB03"/>
    <w:multiLevelType w:val="hybridMultilevel"/>
    <w:tmpl w:val="0B785830"/>
    <w:lvl w:ilvl="0" w:tplc="A6BE351C">
      <w:start w:val="1"/>
      <w:numFmt w:val="bullet"/>
      <w:lvlText w:val=""/>
      <w:lvlJc w:val="left"/>
      <w:pPr>
        <w:ind w:left="720" w:hanging="360"/>
      </w:pPr>
      <w:rPr>
        <w:rFonts w:ascii="Symbol" w:hAnsi="Symbol" w:hint="default"/>
      </w:rPr>
    </w:lvl>
    <w:lvl w:ilvl="1" w:tplc="C696DF7C">
      <w:start w:val="1"/>
      <w:numFmt w:val="bullet"/>
      <w:lvlText w:val="o"/>
      <w:lvlJc w:val="left"/>
      <w:pPr>
        <w:ind w:left="1440" w:hanging="360"/>
      </w:pPr>
      <w:rPr>
        <w:rFonts w:ascii="Courier New" w:hAnsi="Courier New" w:hint="default"/>
      </w:rPr>
    </w:lvl>
    <w:lvl w:ilvl="2" w:tplc="51FEE59A">
      <w:start w:val="1"/>
      <w:numFmt w:val="bullet"/>
      <w:lvlText w:val=""/>
      <w:lvlJc w:val="left"/>
      <w:pPr>
        <w:ind w:left="2160" w:hanging="360"/>
      </w:pPr>
      <w:rPr>
        <w:rFonts w:ascii="Wingdings" w:hAnsi="Wingdings" w:hint="default"/>
      </w:rPr>
    </w:lvl>
    <w:lvl w:ilvl="3" w:tplc="07EA0D30">
      <w:start w:val="1"/>
      <w:numFmt w:val="bullet"/>
      <w:lvlText w:val=""/>
      <w:lvlJc w:val="left"/>
      <w:pPr>
        <w:ind w:left="2880" w:hanging="360"/>
      </w:pPr>
      <w:rPr>
        <w:rFonts w:ascii="Symbol" w:hAnsi="Symbol" w:hint="default"/>
      </w:rPr>
    </w:lvl>
    <w:lvl w:ilvl="4" w:tplc="32BE10E0">
      <w:start w:val="1"/>
      <w:numFmt w:val="bullet"/>
      <w:lvlText w:val="o"/>
      <w:lvlJc w:val="left"/>
      <w:pPr>
        <w:ind w:left="3600" w:hanging="360"/>
      </w:pPr>
      <w:rPr>
        <w:rFonts w:ascii="Courier New" w:hAnsi="Courier New" w:hint="default"/>
      </w:rPr>
    </w:lvl>
    <w:lvl w:ilvl="5" w:tplc="DDA23F52">
      <w:start w:val="1"/>
      <w:numFmt w:val="bullet"/>
      <w:lvlText w:val=""/>
      <w:lvlJc w:val="left"/>
      <w:pPr>
        <w:ind w:left="4320" w:hanging="360"/>
      </w:pPr>
      <w:rPr>
        <w:rFonts w:ascii="Wingdings" w:hAnsi="Wingdings" w:hint="default"/>
      </w:rPr>
    </w:lvl>
    <w:lvl w:ilvl="6" w:tplc="7B6AFF28">
      <w:start w:val="1"/>
      <w:numFmt w:val="bullet"/>
      <w:lvlText w:val=""/>
      <w:lvlJc w:val="left"/>
      <w:pPr>
        <w:ind w:left="5040" w:hanging="360"/>
      </w:pPr>
      <w:rPr>
        <w:rFonts w:ascii="Symbol" w:hAnsi="Symbol" w:hint="default"/>
      </w:rPr>
    </w:lvl>
    <w:lvl w:ilvl="7" w:tplc="6E4CB7BE">
      <w:start w:val="1"/>
      <w:numFmt w:val="bullet"/>
      <w:lvlText w:val="o"/>
      <w:lvlJc w:val="left"/>
      <w:pPr>
        <w:ind w:left="5760" w:hanging="360"/>
      </w:pPr>
      <w:rPr>
        <w:rFonts w:ascii="Courier New" w:hAnsi="Courier New" w:hint="default"/>
      </w:rPr>
    </w:lvl>
    <w:lvl w:ilvl="8" w:tplc="81CC0FE4">
      <w:start w:val="1"/>
      <w:numFmt w:val="bullet"/>
      <w:lvlText w:val=""/>
      <w:lvlJc w:val="left"/>
      <w:pPr>
        <w:ind w:left="6480" w:hanging="360"/>
      </w:pPr>
      <w:rPr>
        <w:rFonts w:ascii="Wingdings" w:hAnsi="Wingdings" w:hint="default"/>
      </w:rPr>
    </w:lvl>
  </w:abstractNum>
  <w:abstractNum w:abstractNumId="14" w15:restartNumberingAfterBreak="0">
    <w:nsid w:val="26DDC7BC"/>
    <w:multiLevelType w:val="hybridMultilevel"/>
    <w:tmpl w:val="8E0E25D6"/>
    <w:lvl w:ilvl="0" w:tplc="DC8432DE">
      <w:start w:val="1"/>
      <w:numFmt w:val="bullet"/>
      <w:lvlText w:val=""/>
      <w:lvlJc w:val="left"/>
      <w:pPr>
        <w:ind w:left="720" w:hanging="360"/>
      </w:pPr>
      <w:rPr>
        <w:rFonts w:ascii="Symbol" w:hAnsi="Symbol" w:hint="default"/>
      </w:rPr>
    </w:lvl>
    <w:lvl w:ilvl="1" w:tplc="C7AC983A">
      <w:start w:val="1"/>
      <w:numFmt w:val="bullet"/>
      <w:lvlText w:val="o"/>
      <w:lvlJc w:val="left"/>
      <w:pPr>
        <w:ind w:left="1440" w:hanging="360"/>
      </w:pPr>
      <w:rPr>
        <w:rFonts w:ascii="Courier New" w:hAnsi="Courier New" w:hint="default"/>
      </w:rPr>
    </w:lvl>
    <w:lvl w:ilvl="2" w:tplc="4D2E3892">
      <w:start w:val="1"/>
      <w:numFmt w:val="bullet"/>
      <w:lvlText w:val=""/>
      <w:lvlJc w:val="left"/>
      <w:pPr>
        <w:ind w:left="2160" w:hanging="360"/>
      </w:pPr>
      <w:rPr>
        <w:rFonts w:ascii="Wingdings" w:hAnsi="Wingdings" w:hint="default"/>
      </w:rPr>
    </w:lvl>
    <w:lvl w:ilvl="3" w:tplc="C75226A8">
      <w:start w:val="1"/>
      <w:numFmt w:val="bullet"/>
      <w:lvlText w:val=""/>
      <w:lvlJc w:val="left"/>
      <w:pPr>
        <w:ind w:left="2880" w:hanging="360"/>
      </w:pPr>
      <w:rPr>
        <w:rFonts w:ascii="Symbol" w:hAnsi="Symbol" w:hint="default"/>
      </w:rPr>
    </w:lvl>
    <w:lvl w:ilvl="4" w:tplc="69DA4CF2">
      <w:start w:val="1"/>
      <w:numFmt w:val="bullet"/>
      <w:lvlText w:val="o"/>
      <w:lvlJc w:val="left"/>
      <w:pPr>
        <w:ind w:left="3600" w:hanging="360"/>
      </w:pPr>
      <w:rPr>
        <w:rFonts w:ascii="Courier New" w:hAnsi="Courier New" w:hint="default"/>
      </w:rPr>
    </w:lvl>
    <w:lvl w:ilvl="5" w:tplc="40067872">
      <w:start w:val="1"/>
      <w:numFmt w:val="bullet"/>
      <w:lvlText w:val=""/>
      <w:lvlJc w:val="left"/>
      <w:pPr>
        <w:ind w:left="4320" w:hanging="360"/>
      </w:pPr>
      <w:rPr>
        <w:rFonts w:ascii="Wingdings" w:hAnsi="Wingdings" w:hint="default"/>
      </w:rPr>
    </w:lvl>
    <w:lvl w:ilvl="6" w:tplc="476EB8AC">
      <w:start w:val="1"/>
      <w:numFmt w:val="bullet"/>
      <w:lvlText w:val=""/>
      <w:lvlJc w:val="left"/>
      <w:pPr>
        <w:ind w:left="5040" w:hanging="360"/>
      </w:pPr>
      <w:rPr>
        <w:rFonts w:ascii="Symbol" w:hAnsi="Symbol" w:hint="default"/>
      </w:rPr>
    </w:lvl>
    <w:lvl w:ilvl="7" w:tplc="35D8F886">
      <w:start w:val="1"/>
      <w:numFmt w:val="bullet"/>
      <w:lvlText w:val="o"/>
      <w:lvlJc w:val="left"/>
      <w:pPr>
        <w:ind w:left="5760" w:hanging="360"/>
      </w:pPr>
      <w:rPr>
        <w:rFonts w:ascii="Courier New" w:hAnsi="Courier New" w:hint="default"/>
      </w:rPr>
    </w:lvl>
    <w:lvl w:ilvl="8" w:tplc="CF0211E6">
      <w:start w:val="1"/>
      <w:numFmt w:val="bullet"/>
      <w:lvlText w:val=""/>
      <w:lvlJc w:val="left"/>
      <w:pPr>
        <w:ind w:left="6480" w:hanging="360"/>
      </w:pPr>
      <w:rPr>
        <w:rFonts w:ascii="Wingdings" w:hAnsi="Wingdings" w:hint="default"/>
      </w:rPr>
    </w:lvl>
  </w:abstractNum>
  <w:abstractNum w:abstractNumId="15" w15:restartNumberingAfterBreak="0">
    <w:nsid w:val="292F1DAC"/>
    <w:multiLevelType w:val="hybridMultilevel"/>
    <w:tmpl w:val="33468E5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295A2D68"/>
    <w:multiLevelType w:val="hybridMultilevel"/>
    <w:tmpl w:val="720CB0AE"/>
    <w:lvl w:ilvl="0" w:tplc="7228CA34">
      <w:start w:val="1"/>
      <w:numFmt w:val="decimal"/>
      <w:lvlText w:val="%1."/>
      <w:lvlJc w:val="left"/>
      <w:pPr>
        <w:ind w:left="360" w:hanging="360"/>
      </w:pPr>
      <w:rPr>
        <w:i w:val="0"/>
        <w:iCs w:val="0"/>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7" w15:restartNumberingAfterBreak="0">
    <w:nsid w:val="2E702E08"/>
    <w:multiLevelType w:val="hybridMultilevel"/>
    <w:tmpl w:val="2A566838"/>
    <w:lvl w:ilvl="0" w:tplc="814A557A">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8" w15:restartNumberingAfterBreak="0">
    <w:nsid w:val="312C2B4B"/>
    <w:multiLevelType w:val="hybridMultilevel"/>
    <w:tmpl w:val="30F0EBDA"/>
    <w:lvl w:ilvl="0" w:tplc="77C2B56A">
      <w:numFmt w:val="bullet"/>
      <w:lvlText w:val="-"/>
      <w:lvlJc w:val="left"/>
      <w:pPr>
        <w:ind w:left="360" w:hanging="360"/>
      </w:pPr>
      <w:rPr>
        <w:rFonts w:ascii="Aptos" w:eastAsia="Times New Roman" w:hAnsi="Aptos" w:cs="Calibri"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9" w15:restartNumberingAfterBreak="0">
    <w:nsid w:val="346E14DF"/>
    <w:multiLevelType w:val="hybridMultilevel"/>
    <w:tmpl w:val="A92A53B8"/>
    <w:lvl w:ilvl="0" w:tplc="814A557A">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34F0278C"/>
    <w:multiLevelType w:val="hybridMultilevel"/>
    <w:tmpl w:val="C1267416"/>
    <w:lvl w:ilvl="0" w:tplc="814A557A">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1" w15:restartNumberingAfterBreak="0">
    <w:nsid w:val="35A22C61"/>
    <w:multiLevelType w:val="hybridMultilevel"/>
    <w:tmpl w:val="F8C2B5E8"/>
    <w:lvl w:ilvl="0" w:tplc="33D4C200">
      <w:start w:val="1"/>
      <w:numFmt w:val="decimal"/>
      <w:lvlText w:val="ð"/>
      <w:lvlJc w:val="left"/>
      <w:pPr>
        <w:ind w:left="720" w:hanging="360"/>
      </w:pPr>
    </w:lvl>
    <w:lvl w:ilvl="1" w:tplc="1074839A">
      <w:start w:val="1"/>
      <w:numFmt w:val="lowerLetter"/>
      <w:lvlText w:val="%2."/>
      <w:lvlJc w:val="left"/>
      <w:pPr>
        <w:ind w:left="1440" w:hanging="360"/>
      </w:pPr>
    </w:lvl>
    <w:lvl w:ilvl="2" w:tplc="1E32E15A">
      <w:start w:val="1"/>
      <w:numFmt w:val="lowerRoman"/>
      <w:lvlText w:val="%3."/>
      <w:lvlJc w:val="right"/>
      <w:pPr>
        <w:ind w:left="2160" w:hanging="180"/>
      </w:pPr>
    </w:lvl>
    <w:lvl w:ilvl="3" w:tplc="B4B63514">
      <w:start w:val="1"/>
      <w:numFmt w:val="decimal"/>
      <w:lvlText w:val="%4."/>
      <w:lvlJc w:val="left"/>
      <w:pPr>
        <w:ind w:left="2880" w:hanging="360"/>
      </w:pPr>
    </w:lvl>
    <w:lvl w:ilvl="4" w:tplc="AC06F016">
      <w:start w:val="1"/>
      <w:numFmt w:val="lowerLetter"/>
      <w:lvlText w:val="%5."/>
      <w:lvlJc w:val="left"/>
      <w:pPr>
        <w:ind w:left="3600" w:hanging="360"/>
      </w:pPr>
    </w:lvl>
    <w:lvl w:ilvl="5" w:tplc="2EE44482">
      <w:start w:val="1"/>
      <w:numFmt w:val="lowerRoman"/>
      <w:lvlText w:val="%6."/>
      <w:lvlJc w:val="right"/>
      <w:pPr>
        <w:ind w:left="4320" w:hanging="180"/>
      </w:pPr>
    </w:lvl>
    <w:lvl w:ilvl="6" w:tplc="850828B4">
      <w:start w:val="1"/>
      <w:numFmt w:val="decimal"/>
      <w:lvlText w:val="%7."/>
      <w:lvlJc w:val="left"/>
      <w:pPr>
        <w:ind w:left="5040" w:hanging="360"/>
      </w:pPr>
    </w:lvl>
    <w:lvl w:ilvl="7" w:tplc="EA044C30">
      <w:start w:val="1"/>
      <w:numFmt w:val="lowerLetter"/>
      <w:lvlText w:val="%8."/>
      <w:lvlJc w:val="left"/>
      <w:pPr>
        <w:ind w:left="5760" w:hanging="360"/>
      </w:pPr>
    </w:lvl>
    <w:lvl w:ilvl="8" w:tplc="60EE122C">
      <w:start w:val="1"/>
      <w:numFmt w:val="lowerRoman"/>
      <w:lvlText w:val="%9."/>
      <w:lvlJc w:val="right"/>
      <w:pPr>
        <w:ind w:left="6480" w:hanging="180"/>
      </w:pPr>
    </w:lvl>
  </w:abstractNum>
  <w:abstractNum w:abstractNumId="22" w15:restartNumberingAfterBreak="0">
    <w:nsid w:val="3D095572"/>
    <w:multiLevelType w:val="hybridMultilevel"/>
    <w:tmpl w:val="5A9EB2FC"/>
    <w:lvl w:ilvl="0" w:tplc="814A557A">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3" w15:restartNumberingAfterBreak="0">
    <w:nsid w:val="42AB5892"/>
    <w:multiLevelType w:val="hybridMultilevel"/>
    <w:tmpl w:val="3AA408B0"/>
    <w:lvl w:ilvl="0" w:tplc="814A557A">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4" w15:restartNumberingAfterBreak="0">
    <w:nsid w:val="479A3574"/>
    <w:multiLevelType w:val="hybridMultilevel"/>
    <w:tmpl w:val="C7AA715A"/>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A8E0048"/>
    <w:multiLevelType w:val="hybridMultilevel"/>
    <w:tmpl w:val="A12C7EA0"/>
    <w:lvl w:ilvl="0" w:tplc="814A557A">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6" w15:restartNumberingAfterBreak="0">
    <w:nsid w:val="4D671C43"/>
    <w:multiLevelType w:val="hybridMultilevel"/>
    <w:tmpl w:val="D848C2B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52792369"/>
    <w:multiLevelType w:val="hybridMultilevel"/>
    <w:tmpl w:val="4700230A"/>
    <w:lvl w:ilvl="0" w:tplc="814A557A">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8" w15:restartNumberingAfterBreak="0">
    <w:nsid w:val="56C87CE3"/>
    <w:multiLevelType w:val="hybridMultilevel"/>
    <w:tmpl w:val="F468D706"/>
    <w:lvl w:ilvl="0" w:tplc="814A557A">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9" w15:restartNumberingAfterBreak="0">
    <w:nsid w:val="5CE05D62"/>
    <w:multiLevelType w:val="hybridMultilevel"/>
    <w:tmpl w:val="E40C6522"/>
    <w:lvl w:ilvl="0" w:tplc="4790B160">
      <w:start w:val="1"/>
      <w:numFmt w:val="bullet"/>
      <w:lvlText w:val=""/>
      <w:lvlJc w:val="left"/>
      <w:pPr>
        <w:ind w:left="720" w:hanging="360"/>
      </w:pPr>
      <w:rPr>
        <w:rFonts w:ascii="Symbol" w:hAnsi="Symbol" w:hint="default"/>
      </w:rPr>
    </w:lvl>
    <w:lvl w:ilvl="1" w:tplc="364C8B9C">
      <w:start w:val="1"/>
      <w:numFmt w:val="bullet"/>
      <w:lvlText w:val="o"/>
      <w:lvlJc w:val="left"/>
      <w:pPr>
        <w:ind w:left="1440" w:hanging="360"/>
      </w:pPr>
      <w:rPr>
        <w:rFonts w:ascii="Courier New" w:hAnsi="Courier New" w:hint="default"/>
      </w:rPr>
    </w:lvl>
    <w:lvl w:ilvl="2" w:tplc="8A321BB4">
      <w:start w:val="1"/>
      <w:numFmt w:val="bullet"/>
      <w:lvlText w:val=""/>
      <w:lvlJc w:val="left"/>
      <w:pPr>
        <w:ind w:left="2160" w:hanging="360"/>
      </w:pPr>
      <w:rPr>
        <w:rFonts w:ascii="Wingdings" w:hAnsi="Wingdings" w:hint="default"/>
      </w:rPr>
    </w:lvl>
    <w:lvl w:ilvl="3" w:tplc="397487EE">
      <w:start w:val="1"/>
      <w:numFmt w:val="bullet"/>
      <w:lvlText w:val=""/>
      <w:lvlJc w:val="left"/>
      <w:pPr>
        <w:ind w:left="2880" w:hanging="360"/>
      </w:pPr>
      <w:rPr>
        <w:rFonts w:ascii="Symbol" w:hAnsi="Symbol" w:hint="default"/>
      </w:rPr>
    </w:lvl>
    <w:lvl w:ilvl="4" w:tplc="5B403FF8">
      <w:start w:val="1"/>
      <w:numFmt w:val="bullet"/>
      <w:lvlText w:val="o"/>
      <w:lvlJc w:val="left"/>
      <w:pPr>
        <w:ind w:left="3600" w:hanging="360"/>
      </w:pPr>
      <w:rPr>
        <w:rFonts w:ascii="Courier New" w:hAnsi="Courier New" w:hint="default"/>
      </w:rPr>
    </w:lvl>
    <w:lvl w:ilvl="5" w:tplc="6CD6DAE4">
      <w:start w:val="1"/>
      <w:numFmt w:val="bullet"/>
      <w:lvlText w:val=""/>
      <w:lvlJc w:val="left"/>
      <w:pPr>
        <w:ind w:left="4320" w:hanging="360"/>
      </w:pPr>
      <w:rPr>
        <w:rFonts w:ascii="Wingdings" w:hAnsi="Wingdings" w:hint="default"/>
      </w:rPr>
    </w:lvl>
    <w:lvl w:ilvl="6" w:tplc="20D28864">
      <w:start w:val="1"/>
      <w:numFmt w:val="bullet"/>
      <w:lvlText w:val=""/>
      <w:lvlJc w:val="left"/>
      <w:pPr>
        <w:ind w:left="5040" w:hanging="360"/>
      </w:pPr>
      <w:rPr>
        <w:rFonts w:ascii="Symbol" w:hAnsi="Symbol" w:hint="default"/>
      </w:rPr>
    </w:lvl>
    <w:lvl w:ilvl="7" w:tplc="FCBA1D5C">
      <w:start w:val="1"/>
      <w:numFmt w:val="bullet"/>
      <w:lvlText w:val="o"/>
      <w:lvlJc w:val="left"/>
      <w:pPr>
        <w:ind w:left="5760" w:hanging="360"/>
      </w:pPr>
      <w:rPr>
        <w:rFonts w:ascii="Courier New" w:hAnsi="Courier New" w:hint="default"/>
      </w:rPr>
    </w:lvl>
    <w:lvl w:ilvl="8" w:tplc="D3E0F1AA">
      <w:start w:val="1"/>
      <w:numFmt w:val="bullet"/>
      <w:lvlText w:val=""/>
      <w:lvlJc w:val="left"/>
      <w:pPr>
        <w:ind w:left="6480" w:hanging="360"/>
      </w:pPr>
      <w:rPr>
        <w:rFonts w:ascii="Wingdings" w:hAnsi="Wingdings" w:hint="default"/>
      </w:rPr>
    </w:lvl>
  </w:abstractNum>
  <w:abstractNum w:abstractNumId="30" w15:restartNumberingAfterBreak="0">
    <w:nsid w:val="5F9C254E"/>
    <w:multiLevelType w:val="hybridMultilevel"/>
    <w:tmpl w:val="BF3E2BC4"/>
    <w:lvl w:ilvl="0" w:tplc="814A557A">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1" w15:restartNumberingAfterBreak="0">
    <w:nsid w:val="616854CD"/>
    <w:multiLevelType w:val="hybridMultilevel"/>
    <w:tmpl w:val="C9069080"/>
    <w:lvl w:ilvl="0" w:tplc="F5E6181C">
      <w:start w:val="1"/>
      <w:numFmt w:val="bullet"/>
      <w:lvlText w:val=""/>
      <w:lvlJc w:val="left"/>
      <w:pPr>
        <w:ind w:left="720" w:hanging="360"/>
      </w:pPr>
      <w:rPr>
        <w:rFonts w:ascii="Symbol" w:hAnsi="Symbol" w:hint="default"/>
      </w:rPr>
    </w:lvl>
    <w:lvl w:ilvl="1" w:tplc="46627BAC">
      <w:start w:val="1"/>
      <w:numFmt w:val="bullet"/>
      <w:lvlText w:val="o"/>
      <w:lvlJc w:val="left"/>
      <w:pPr>
        <w:ind w:left="1440" w:hanging="360"/>
      </w:pPr>
      <w:rPr>
        <w:rFonts w:ascii="Courier New" w:hAnsi="Courier New" w:hint="default"/>
      </w:rPr>
    </w:lvl>
    <w:lvl w:ilvl="2" w:tplc="FCC851D4">
      <w:start w:val="1"/>
      <w:numFmt w:val="bullet"/>
      <w:lvlText w:val=""/>
      <w:lvlJc w:val="left"/>
      <w:pPr>
        <w:ind w:left="2160" w:hanging="360"/>
      </w:pPr>
      <w:rPr>
        <w:rFonts w:ascii="Wingdings" w:hAnsi="Wingdings" w:hint="default"/>
      </w:rPr>
    </w:lvl>
    <w:lvl w:ilvl="3" w:tplc="8A42A764">
      <w:start w:val="1"/>
      <w:numFmt w:val="bullet"/>
      <w:lvlText w:val=""/>
      <w:lvlJc w:val="left"/>
      <w:pPr>
        <w:ind w:left="2880" w:hanging="360"/>
      </w:pPr>
      <w:rPr>
        <w:rFonts w:ascii="Symbol" w:hAnsi="Symbol" w:hint="default"/>
      </w:rPr>
    </w:lvl>
    <w:lvl w:ilvl="4" w:tplc="581CBCD2">
      <w:start w:val="1"/>
      <w:numFmt w:val="bullet"/>
      <w:lvlText w:val="o"/>
      <w:lvlJc w:val="left"/>
      <w:pPr>
        <w:ind w:left="3600" w:hanging="360"/>
      </w:pPr>
      <w:rPr>
        <w:rFonts w:ascii="Courier New" w:hAnsi="Courier New" w:hint="default"/>
      </w:rPr>
    </w:lvl>
    <w:lvl w:ilvl="5" w:tplc="454C03E0">
      <w:start w:val="1"/>
      <w:numFmt w:val="bullet"/>
      <w:lvlText w:val=""/>
      <w:lvlJc w:val="left"/>
      <w:pPr>
        <w:ind w:left="4320" w:hanging="360"/>
      </w:pPr>
      <w:rPr>
        <w:rFonts w:ascii="Wingdings" w:hAnsi="Wingdings" w:hint="default"/>
      </w:rPr>
    </w:lvl>
    <w:lvl w:ilvl="6" w:tplc="F2B825DC">
      <w:start w:val="1"/>
      <w:numFmt w:val="bullet"/>
      <w:lvlText w:val=""/>
      <w:lvlJc w:val="left"/>
      <w:pPr>
        <w:ind w:left="5040" w:hanging="360"/>
      </w:pPr>
      <w:rPr>
        <w:rFonts w:ascii="Symbol" w:hAnsi="Symbol" w:hint="default"/>
      </w:rPr>
    </w:lvl>
    <w:lvl w:ilvl="7" w:tplc="B0321960">
      <w:start w:val="1"/>
      <w:numFmt w:val="bullet"/>
      <w:lvlText w:val="o"/>
      <w:lvlJc w:val="left"/>
      <w:pPr>
        <w:ind w:left="5760" w:hanging="360"/>
      </w:pPr>
      <w:rPr>
        <w:rFonts w:ascii="Courier New" w:hAnsi="Courier New" w:hint="default"/>
      </w:rPr>
    </w:lvl>
    <w:lvl w:ilvl="8" w:tplc="E6CA92CC">
      <w:start w:val="1"/>
      <w:numFmt w:val="bullet"/>
      <w:lvlText w:val=""/>
      <w:lvlJc w:val="left"/>
      <w:pPr>
        <w:ind w:left="6480" w:hanging="360"/>
      </w:pPr>
      <w:rPr>
        <w:rFonts w:ascii="Wingdings" w:hAnsi="Wingdings" w:hint="default"/>
      </w:rPr>
    </w:lvl>
  </w:abstractNum>
  <w:abstractNum w:abstractNumId="32" w15:restartNumberingAfterBreak="0">
    <w:nsid w:val="62983450"/>
    <w:multiLevelType w:val="hybridMultilevel"/>
    <w:tmpl w:val="0F80E8B4"/>
    <w:lvl w:ilvl="0" w:tplc="10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6D22B42"/>
    <w:multiLevelType w:val="hybridMultilevel"/>
    <w:tmpl w:val="BC628AEC"/>
    <w:lvl w:ilvl="0" w:tplc="27B48F06">
      <w:start w:val="1"/>
      <w:numFmt w:val="bullet"/>
      <w:lvlText w:val=""/>
      <w:lvlJc w:val="left"/>
      <w:pPr>
        <w:ind w:left="720" w:hanging="360"/>
      </w:pPr>
      <w:rPr>
        <w:rFonts w:ascii="Symbol" w:hAnsi="Symbol" w:hint="default"/>
      </w:rPr>
    </w:lvl>
    <w:lvl w:ilvl="1" w:tplc="695ED0AA">
      <w:start w:val="1"/>
      <w:numFmt w:val="bullet"/>
      <w:lvlText w:val="o"/>
      <w:lvlJc w:val="left"/>
      <w:pPr>
        <w:ind w:left="1440" w:hanging="360"/>
      </w:pPr>
      <w:rPr>
        <w:rFonts w:ascii="Courier New" w:hAnsi="Courier New" w:hint="default"/>
      </w:rPr>
    </w:lvl>
    <w:lvl w:ilvl="2" w:tplc="8416E8F2">
      <w:start w:val="1"/>
      <w:numFmt w:val="bullet"/>
      <w:lvlText w:val=""/>
      <w:lvlJc w:val="left"/>
      <w:pPr>
        <w:ind w:left="2160" w:hanging="360"/>
      </w:pPr>
      <w:rPr>
        <w:rFonts w:ascii="Wingdings" w:hAnsi="Wingdings" w:hint="default"/>
      </w:rPr>
    </w:lvl>
    <w:lvl w:ilvl="3" w:tplc="37EE1D02">
      <w:start w:val="1"/>
      <w:numFmt w:val="bullet"/>
      <w:lvlText w:val=""/>
      <w:lvlJc w:val="left"/>
      <w:pPr>
        <w:ind w:left="2880" w:hanging="360"/>
      </w:pPr>
      <w:rPr>
        <w:rFonts w:ascii="Symbol" w:hAnsi="Symbol" w:hint="default"/>
      </w:rPr>
    </w:lvl>
    <w:lvl w:ilvl="4" w:tplc="5DC82648">
      <w:start w:val="1"/>
      <w:numFmt w:val="bullet"/>
      <w:lvlText w:val="o"/>
      <w:lvlJc w:val="left"/>
      <w:pPr>
        <w:ind w:left="3600" w:hanging="360"/>
      </w:pPr>
      <w:rPr>
        <w:rFonts w:ascii="Courier New" w:hAnsi="Courier New" w:hint="default"/>
      </w:rPr>
    </w:lvl>
    <w:lvl w:ilvl="5" w:tplc="1B00451C">
      <w:start w:val="1"/>
      <w:numFmt w:val="bullet"/>
      <w:lvlText w:val=""/>
      <w:lvlJc w:val="left"/>
      <w:pPr>
        <w:ind w:left="4320" w:hanging="360"/>
      </w:pPr>
      <w:rPr>
        <w:rFonts w:ascii="Wingdings" w:hAnsi="Wingdings" w:hint="default"/>
      </w:rPr>
    </w:lvl>
    <w:lvl w:ilvl="6" w:tplc="A6FCBB18">
      <w:start w:val="1"/>
      <w:numFmt w:val="bullet"/>
      <w:lvlText w:val=""/>
      <w:lvlJc w:val="left"/>
      <w:pPr>
        <w:ind w:left="5040" w:hanging="360"/>
      </w:pPr>
      <w:rPr>
        <w:rFonts w:ascii="Symbol" w:hAnsi="Symbol" w:hint="default"/>
      </w:rPr>
    </w:lvl>
    <w:lvl w:ilvl="7" w:tplc="FE6C3B50">
      <w:start w:val="1"/>
      <w:numFmt w:val="bullet"/>
      <w:lvlText w:val="o"/>
      <w:lvlJc w:val="left"/>
      <w:pPr>
        <w:ind w:left="5760" w:hanging="360"/>
      </w:pPr>
      <w:rPr>
        <w:rFonts w:ascii="Courier New" w:hAnsi="Courier New" w:hint="default"/>
      </w:rPr>
    </w:lvl>
    <w:lvl w:ilvl="8" w:tplc="C80AA244">
      <w:start w:val="1"/>
      <w:numFmt w:val="bullet"/>
      <w:lvlText w:val=""/>
      <w:lvlJc w:val="left"/>
      <w:pPr>
        <w:ind w:left="6480" w:hanging="360"/>
      </w:pPr>
      <w:rPr>
        <w:rFonts w:ascii="Wingdings" w:hAnsi="Wingdings" w:hint="default"/>
      </w:rPr>
    </w:lvl>
  </w:abstractNum>
  <w:abstractNum w:abstractNumId="34" w15:restartNumberingAfterBreak="0">
    <w:nsid w:val="6B026952"/>
    <w:multiLevelType w:val="hybridMultilevel"/>
    <w:tmpl w:val="83585CF4"/>
    <w:lvl w:ilvl="0" w:tplc="814A557A">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15:restartNumberingAfterBreak="0">
    <w:nsid w:val="6DA2409B"/>
    <w:multiLevelType w:val="multilevel"/>
    <w:tmpl w:val="C7AA715A"/>
    <w:styleLink w:val="CurrentList1"/>
    <w:lvl w:ilvl="0">
      <w:start w:val="1"/>
      <w:numFmt w:val="bullet"/>
      <w:lvlText w:val="o"/>
      <w:lvlJc w:val="left"/>
      <w:pPr>
        <w:ind w:left="360" w:hanging="360"/>
      </w:pPr>
      <w:rPr>
        <w:rFonts w:ascii="Courier New" w:hAnsi="Courier New" w:cs="Courier New"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6" w15:restartNumberingAfterBreak="0">
    <w:nsid w:val="74305809"/>
    <w:multiLevelType w:val="hybridMultilevel"/>
    <w:tmpl w:val="F94C6EF2"/>
    <w:lvl w:ilvl="0" w:tplc="B15E091A">
      <w:start w:val="1"/>
      <w:numFmt w:val="decimal"/>
      <w:lvlText w:val="ð"/>
      <w:lvlJc w:val="left"/>
      <w:pPr>
        <w:ind w:left="720" w:hanging="360"/>
      </w:pPr>
    </w:lvl>
    <w:lvl w:ilvl="1" w:tplc="6BBC874C">
      <w:start w:val="1"/>
      <w:numFmt w:val="lowerLetter"/>
      <w:lvlText w:val="%2."/>
      <w:lvlJc w:val="left"/>
      <w:pPr>
        <w:ind w:left="1440" w:hanging="360"/>
      </w:pPr>
    </w:lvl>
    <w:lvl w:ilvl="2" w:tplc="FE163AF2">
      <w:start w:val="1"/>
      <w:numFmt w:val="lowerRoman"/>
      <w:lvlText w:val="%3."/>
      <w:lvlJc w:val="right"/>
      <w:pPr>
        <w:ind w:left="2160" w:hanging="180"/>
      </w:pPr>
    </w:lvl>
    <w:lvl w:ilvl="3" w:tplc="E3AE0610">
      <w:start w:val="1"/>
      <w:numFmt w:val="decimal"/>
      <w:lvlText w:val="%4."/>
      <w:lvlJc w:val="left"/>
      <w:pPr>
        <w:ind w:left="2880" w:hanging="360"/>
      </w:pPr>
    </w:lvl>
    <w:lvl w:ilvl="4" w:tplc="FBCC64EA">
      <w:start w:val="1"/>
      <w:numFmt w:val="lowerLetter"/>
      <w:lvlText w:val="%5."/>
      <w:lvlJc w:val="left"/>
      <w:pPr>
        <w:ind w:left="3600" w:hanging="360"/>
      </w:pPr>
    </w:lvl>
    <w:lvl w:ilvl="5" w:tplc="F4784072">
      <w:start w:val="1"/>
      <w:numFmt w:val="lowerRoman"/>
      <w:lvlText w:val="%6."/>
      <w:lvlJc w:val="right"/>
      <w:pPr>
        <w:ind w:left="4320" w:hanging="180"/>
      </w:pPr>
    </w:lvl>
    <w:lvl w:ilvl="6" w:tplc="DA4C28F6">
      <w:start w:val="1"/>
      <w:numFmt w:val="decimal"/>
      <w:lvlText w:val="%7."/>
      <w:lvlJc w:val="left"/>
      <w:pPr>
        <w:ind w:left="5040" w:hanging="360"/>
      </w:pPr>
    </w:lvl>
    <w:lvl w:ilvl="7" w:tplc="EE3048C0">
      <w:start w:val="1"/>
      <w:numFmt w:val="lowerLetter"/>
      <w:lvlText w:val="%8."/>
      <w:lvlJc w:val="left"/>
      <w:pPr>
        <w:ind w:left="5760" w:hanging="360"/>
      </w:pPr>
    </w:lvl>
    <w:lvl w:ilvl="8" w:tplc="3FAC1B56">
      <w:start w:val="1"/>
      <w:numFmt w:val="lowerRoman"/>
      <w:lvlText w:val="%9."/>
      <w:lvlJc w:val="right"/>
      <w:pPr>
        <w:ind w:left="6480" w:hanging="180"/>
      </w:pPr>
    </w:lvl>
  </w:abstractNum>
  <w:abstractNum w:abstractNumId="37" w15:restartNumberingAfterBreak="0">
    <w:nsid w:val="753FFB20"/>
    <w:multiLevelType w:val="hybridMultilevel"/>
    <w:tmpl w:val="A7BEB798"/>
    <w:lvl w:ilvl="0" w:tplc="F618946C">
      <w:start w:val="1"/>
      <w:numFmt w:val="bullet"/>
      <w:lvlText w:val=""/>
      <w:lvlJc w:val="left"/>
      <w:pPr>
        <w:ind w:left="720" w:hanging="360"/>
      </w:pPr>
      <w:rPr>
        <w:rFonts w:ascii="Symbol" w:hAnsi="Symbol" w:hint="default"/>
      </w:rPr>
    </w:lvl>
    <w:lvl w:ilvl="1" w:tplc="74CC1B8C">
      <w:start w:val="1"/>
      <w:numFmt w:val="bullet"/>
      <w:lvlText w:val="o"/>
      <w:lvlJc w:val="left"/>
      <w:pPr>
        <w:ind w:left="1440" w:hanging="360"/>
      </w:pPr>
      <w:rPr>
        <w:rFonts w:ascii="Courier New" w:hAnsi="Courier New" w:hint="default"/>
      </w:rPr>
    </w:lvl>
    <w:lvl w:ilvl="2" w:tplc="0C2E82E2">
      <w:start w:val="1"/>
      <w:numFmt w:val="bullet"/>
      <w:lvlText w:val=""/>
      <w:lvlJc w:val="left"/>
      <w:pPr>
        <w:ind w:left="2160" w:hanging="360"/>
      </w:pPr>
      <w:rPr>
        <w:rFonts w:ascii="Wingdings" w:hAnsi="Wingdings" w:hint="default"/>
      </w:rPr>
    </w:lvl>
    <w:lvl w:ilvl="3" w:tplc="7EE23890">
      <w:start w:val="1"/>
      <w:numFmt w:val="bullet"/>
      <w:lvlText w:val=""/>
      <w:lvlJc w:val="left"/>
      <w:pPr>
        <w:ind w:left="2880" w:hanging="360"/>
      </w:pPr>
      <w:rPr>
        <w:rFonts w:ascii="Symbol" w:hAnsi="Symbol" w:hint="default"/>
      </w:rPr>
    </w:lvl>
    <w:lvl w:ilvl="4" w:tplc="3A74DA3C">
      <w:start w:val="1"/>
      <w:numFmt w:val="bullet"/>
      <w:lvlText w:val="o"/>
      <w:lvlJc w:val="left"/>
      <w:pPr>
        <w:ind w:left="3600" w:hanging="360"/>
      </w:pPr>
      <w:rPr>
        <w:rFonts w:ascii="Courier New" w:hAnsi="Courier New" w:hint="default"/>
      </w:rPr>
    </w:lvl>
    <w:lvl w:ilvl="5" w:tplc="AA9A6480">
      <w:start w:val="1"/>
      <w:numFmt w:val="bullet"/>
      <w:lvlText w:val=""/>
      <w:lvlJc w:val="left"/>
      <w:pPr>
        <w:ind w:left="4320" w:hanging="360"/>
      </w:pPr>
      <w:rPr>
        <w:rFonts w:ascii="Wingdings" w:hAnsi="Wingdings" w:hint="default"/>
      </w:rPr>
    </w:lvl>
    <w:lvl w:ilvl="6" w:tplc="163C47F4">
      <w:start w:val="1"/>
      <w:numFmt w:val="bullet"/>
      <w:lvlText w:val=""/>
      <w:lvlJc w:val="left"/>
      <w:pPr>
        <w:ind w:left="5040" w:hanging="360"/>
      </w:pPr>
      <w:rPr>
        <w:rFonts w:ascii="Symbol" w:hAnsi="Symbol" w:hint="default"/>
      </w:rPr>
    </w:lvl>
    <w:lvl w:ilvl="7" w:tplc="ECDC4FEC">
      <w:start w:val="1"/>
      <w:numFmt w:val="bullet"/>
      <w:lvlText w:val="o"/>
      <w:lvlJc w:val="left"/>
      <w:pPr>
        <w:ind w:left="5760" w:hanging="360"/>
      </w:pPr>
      <w:rPr>
        <w:rFonts w:ascii="Courier New" w:hAnsi="Courier New" w:hint="default"/>
      </w:rPr>
    </w:lvl>
    <w:lvl w:ilvl="8" w:tplc="8CD08154">
      <w:start w:val="1"/>
      <w:numFmt w:val="bullet"/>
      <w:lvlText w:val=""/>
      <w:lvlJc w:val="left"/>
      <w:pPr>
        <w:ind w:left="6480" w:hanging="360"/>
      </w:pPr>
      <w:rPr>
        <w:rFonts w:ascii="Wingdings" w:hAnsi="Wingdings" w:hint="default"/>
      </w:rPr>
    </w:lvl>
  </w:abstractNum>
  <w:abstractNum w:abstractNumId="38" w15:restartNumberingAfterBreak="0">
    <w:nsid w:val="7D6B4C19"/>
    <w:multiLevelType w:val="hybridMultilevel"/>
    <w:tmpl w:val="29B8EC1C"/>
    <w:lvl w:ilvl="0" w:tplc="82046092">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F9C24D4"/>
    <w:multiLevelType w:val="hybridMultilevel"/>
    <w:tmpl w:val="7B96D046"/>
    <w:lvl w:ilvl="0" w:tplc="981E2AB8">
      <w:start w:val="1"/>
      <w:numFmt w:val="bullet"/>
      <w:lvlText w:val=""/>
      <w:lvlJc w:val="left"/>
      <w:pPr>
        <w:ind w:left="720" w:hanging="360"/>
      </w:pPr>
      <w:rPr>
        <w:rFonts w:ascii="Symbol" w:hAnsi="Symbol" w:hint="default"/>
      </w:rPr>
    </w:lvl>
    <w:lvl w:ilvl="1" w:tplc="611AB394">
      <w:start w:val="1"/>
      <w:numFmt w:val="bullet"/>
      <w:lvlText w:val="o"/>
      <w:lvlJc w:val="left"/>
      <w:pPr>
        <w:ind w:left="1440" w:hanging="360"/>
      </w:pPr>
      <w:rPr>
        <w:rFonts w:ascii="Courier New" w:hAnsi="Courier New" w:hint="default"/>
      </w:rPr>
    </w:lvl>
    <w:lvl w:ilvl="2" w:tplc="CDB8C5A2">
      <w:start w:val="1"/>
      <w:numFmt w:val="bullet"/>
      <w:lvlText w:val=""/>
      <w:lvlJc w:val="left"/>
      <w:pPr>
        <w:ind w:left="2160" w:hanging="360"/>
      </w:pPr>
      <w:rPr>
        <w:rFonts w:ascii="Wingdings" w:hAnsi="Wingdings" w:hint="default"/>
      </w:rPr>
    </w:lvl>
    <w:lvl w:ilvl="3" w:tplc="77F2131A">
      <w:start w:val="1"/>
      <w:numFmt w:val="bullet"/>
      <w:lvlText w:val=""/>
      <w:lvlJc w:val="left"/>
      <w:pPr>
        <w:ind w:left="2880" w:hanging="360"/>
      </w:pPr>
      <w:rPr>
        <w:rFonts w:ascii="Symbol" w:hAnsi="Symbol" w:hint="default"/>
      </w:rPr>
    </w:lvl>
    <w:lvl w:ilvl="4" w:tplc="229AE5A4">
      <w:start w:val="1"/>
      <w:numFmt w:val="bullet"/>
      <w:lvlText w:val="o"/>
      <w:lvlJc w:val="left"/>
      <w:pPr>
        <w:ind w:left="3600" w:hanging="360"/>
      </w:pPr>
      <w:rPr>
        <w:rFonts w:ascii="Courier New" w:hAnsi="Courier New" w:hint="default"/>
      </w:rPr>
    </w:lvl>
    <w:lvl w:ilvl="5" w:tplc="779AE2B4">
      <w:start w:val="1"/>
      <w:numFmt w:val="bullet"/>
      <w:lvlText w:val=""/>
      <w:lvlJc w:val="left"/>
      <w:pPr>
        <w:ind w:left="4320" w:hanging="360"/>
      </w:pPr>
      <w:rPr>
        <w:rFonts w:ascii="Wingdings" w:hAnsi="Wingdings" w:hint="default"/>
      </w:rPr>
    </w:lvl>
    <w:lvl w:ilvl="6" w:tplc="D6BA5660">
      <w:start w:val="1"/>
      <w:numFmt w:val="bullet"/>
      <w:lvlText w:val=""/>
      <w:lvlJc w:val="left"/>
      <w:pPr>
        <w:ind w:left="5040" w:hanging="360"/>
      </w:pPr>
      <w:rPr>
        <w:rFonts w:ascii="Symbol" w:hAnsi="Symbol" w:hint="default"/>
      </w:rPr>
    </w:lvl>
    <w:lvl w:ilvl="7" w:tplc="373EA580">
      <w:start w:val="1"/>
      <w:numFmt w:val="bullet"/>
      <w:lvlText w:val="o"/>
      <w:lvlJc w:val="left"/>
      <w:pPr>
        <w:ind w:left="5760" w:hanging="360"/>
      </w:pPr>
      <w:rPr>
        <w:rFonts w:ascii="Courier New" w:hAnsi="Courier New" w:hint="default"/>
      </w:rPr>
    </w:lvl>
    <w:lvl w:ilvl="8" w:tplc="C556EE92">
      <w:start w:val="1"/>
      <w:numFmt w:val="bullet"/>
      <w:lvlText w:val=""/>
      <w:lvlJc w:val="left"/>
      <w:pPr>
        <w:ind w:left="6480" w:hanging="360"/>
      </w:pPr>
      <w:rPr>
        <w:rFonts w:ascii="Wingdings" w:hAnsi="Wingdings" w:hint="default"/>
      </w:rPr>
    </w:lvl>
  </w:abstractNum>
  <w:num w:numId="1" w16cid:durableId="1204706104">
    <w:abstractNumId w:val="14"/>
  </w:num>
  <w:num w:numId="2" w16cid:durableId="1327785625">
    <w:abstractNumId w:val="12"/>
  </w:num>
  <w:num w:numId="3" w16cid:durableId="651639938">
    <w:abstractNumId w:val="31"/>
  </w:num>
  <w:num w:numId="4" w16cid:durableId="2025593870">
    <w:abstractNumId w:val="10"/>
  </w:num>
  <w:num w:numId="5" w16cid:durableId="904292255">
    <w:abstractNumId w:val="33"/>
  </w:num>
  <w:num w:numId="6" w16cid:durableId="1163475127">
    <w:abstractNumId w:val="39"/>
  </w:num>
  <w:num w:numId="7" w16cid:durableId="1975677509">
    <w:abstractNumId w:val="29"/>
  </w:num>
  <w:num w:numId="8" w16cid:durableId="930315013">
    <w:abstractNumId w:val="21"/>
  </w:num>
  <w:num w:numId="9" w16cid:durableId="2018459438">
    <w:abstractNumId w:val="36"/>
  </w:num>
  <w:num w:numId="10" w16cid:durableId="1838884075">
    <w:abstractNumId w:val="6"/>
  </w:num>
  <w:num w:numId="11" w16cid:durableId="449588746">
    <w:abstractNumId w:val="13"/>
  </w:num>
  <w:num w:numId="12" w16cid:durableId="1497846300">
    <w:abstractNumId w:val="37"/>
  </w:num>
  <w:num w:numId="13" w16cid:durableId="1464735357">
    <w:abstractNumId w:val="38"/>
  </w:num>
  <w:num w:numId="14" w16cid:durableId="457995790">
    <w:abstractNumId w:val="3"/>
  </w:num>
  <w:num w:numId="15" w16cid:durableId="1835293316">
    <w:abstractNumId w:val="1"/>
  </w:num>
  <w:num w:numId="16" w16cid:durableId="1661230714">
    <w:abstractNumId w:val="24"/>
  </w:num>
  <w:num w:numId="17" w16cid:durableId="1278178897">
    <w:abstractNumId w:val="35"/>
  </w:num>
  <w:num w:numId="18" w16cid:durableId="789590318">
    <w:abstractNumId w:val="9"/>
  </w:num>
  <w:num w:numId="19" w16cid:durableId="1329552495">
    <w:abstractNumId w:val="2"/>
  </w:num>
  <w:num w:numId="20" w16cid:durableId="13072820">
    <w:abstractNumId w:val="0"/>
  </w:num>
  <w:num w:numId="21" w16cid:durableId="848443679">
    <w:abstractNumId w:val="11"/>
  </w:num>
  <w:num w:numId="22" w16cid:durableId="974067394">
    <w:abstractNumId w:val="26"/>
  </w:num>
  <w:num w:numId="23" w16cid:durableId="560675530">
    <w:abstractNumId w:val="15"/>
  </w:num>
  <w:num w:numId="24" w16cid:durableId="362022982">
    <w:abstractNumId w:val="7"/>
  </w:num>
  <w:num w:numId="25" w16cid:durableId="1325628314">
    <w:abstractNumId w:val="5"/>
  </w:num>
  <w:num w:numId="26" w16cid:durableId="499462904">
    <w:abstractNumId w:val="32"/>
  </w:num>
  <w:num w:numId="27" w16cid:durableId="1971353768">
    <w:abstractNumId w:val="16"/>
  </w:num>
  <w:num w:numId="28" w16cid:durableId="1367558937">
    <w:abstractNumId w:val="18"/>
  </w:num>
  <w:num w:numId="29" w16cid:durableId="2009747560">
    <w:abstractNumId w:val="30"/>
  </w:num>
  <w:num w:numId="30" w16cid:durableId="2054501434">
    <w:abstractNumId w:val="25"/>
  </w:num>
  <w:num w:numId="31" w16cid:durableId="1126319137">
    <w:abstractNumId w:val="28"/>
  </w:num>
  <w:num w:numId="32" w16cid:durableId="82728026">
    <w:abstractNumId w:val="23"/>
  </w:num>
  <w:num w:numId="33" w16cid:durableId="306056644">
    <w:abstractNumId w:val="27"/>
  </w:num>
  <w:num w:numId="34" w16cid:durableId="1983997823">
    <w:abstractNumId w:val="22"/>
  </w:num>
  <w:num w:numId="35" w16cid:durableId="1101293514">
    <w:abstractNumId w:val="4"/>
  </w:num>
  <w:num w:numId="36" w16cid:durableId="1891072392">
    <w:abstractNumId w:val="20"/>
  </w:num>
  <w:num w:numId="37" w16cid:durableId="991835470">
    <w:abstractNumId w:val="17"/>
  </w:num>
  <w:num w:numId="38" w16cid:durableId="1930892938">
    <w:abstractNumId w:val="34"/>
  </w:num>
  <w:num w:numId="39" w16cid:durableId="774059606">
    <w:abstractNumId w:val="19"/>
  </w:num>
  <w:num w:numId="40" w16cid:durableId="64219517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211"/>
    <w:rsid w:val="00000118"/>
    <w:rsid w:val="00000434"/>
    <w:rsid w:val="00000D01"/>
    <w:rsid w:val="000017D5"/>
    <w:rsid w:val="00003458"/>
    <w:rsid w:val="000044F2"/>
    <w:rsid w:val="00005A0D"/>
    <w:rsid w:val="00006B49"/>
    <w:rsid w:val="00007609"/>
    <w:rsid w:val="00013526"/>
    <w:rsid w:val="00015465"/>
    <w:rsid w:val="00022219"/>
    <w:rsid w:val="000257DA"/>
    <w:rsid w:val="00032738"/>
    <w:rsid w:val="00033C3C"/>
    <w:rsid w:val="00033DDA"/>
    <w:rsid w:val="000346A3"/>
    <w:rsid w:val="000421C9"/>
    <w:rsid w:val="00042328"/>
    <w:rsid w:val="00043610"/>
    <w:rsid w:val="00045CDD"/>
    <w:rsid w:val="000505FB"/>
    <w:rsid w:val="000510B6"/>
    <w:rsid w:val="0005215B"/>
    <w:rsid w:val="0005649E"/>
    <w:rsid w:val="000568AF"/>
    <w:rsid w:val="00064170"/>
    <w:rsid w:val="00066B5F"/>
    <w:rsid w:val="00070FA2"/>
    <w:rsid w:val="00073176"/>
    <w:rsid w:val="000734DB"/>
    <w:rsid w:val="000761DD"/>
    <w:rsid w:val="0008378F"/>
    <w:rsid w:val="00084B78"/>
    <w:rsid w:val="00084C87"/>
    <w:rsid w:val="00085A59"/>
    <w:rsid w:val="00086610"/>
    <w:rsid w:val="00090EB1"/>
    <w:rsid w:val="00097616"/>
    <w:rsid w:val="0009784B"/>
    <w:rsid w:val="000A204D"/>
    <w:rsid w:val="000A23E6"/>
    <w:rsid w:val="000A33DB"/>
    <w:rsid w:val="000A69F2"/>
    <w:rsid w:val="000A6E4F"/>
    <w:rsid w:val="000A74FD"/>
    <w:rsid w:val="000B248A"/>
    <w:rsid w:val="000B344E"/>
    <w:rsid w:val="000B5568"/>
    <w:rsid w:val="000C19F7"/>
    <w:rsid w:val="000C3F1F"/>
    <w:rsid w:val="000C42C2"/>
    <w:rsid w:val="000C4882"/>
    <w:rsid w:val="000C7CE6"/>
    <w:rsid w:val="000D1AFA"/>
    <w:rsid w:val="000D2D7A"/>
    <w:rsid w:val="000D3DD5"/>
    <w:rsid w:val="000D43D6"/>
    <w:rsid w:val="000D44E4"/>
    <w:rsid w:val="000D6BA5"/>
    <w:rsid w:val="000D7B19"/>
    <w:rsid w:val="000E4265"/>
    <w:rsid w:val="000F63A9"/>
    <w:rsid w:val="000F673B"/>
    <w:rsid w:val="000F7EF5"/>
    <w:rsid w:val="00101C40"/>
    <w:rsid w:val="0010396F"/>
    <w:rsid w:val="001048C3"/>
    <w:rsid w:val="00107751"/>
    <w:rsid w:val="00107DC4"/>
    <w:rsid w:val="00107FE6"/>
    <w:rsid w:val="00111BDE"/>
    <w:rsid w:val="001134CC"/>
    <w:rsid w:val="00115382"/>
    <w:rsid w:val="00121932"/>
    <w:rsid w:val="00121D34"/>
    <w:rsid w:val="00121FFA"/>
    <w:rsid w:val="001242B0"/>
    <w:rsid w:val="001256ED"/>
    <w:rsid w:val="001309D8"/>
    <w:rsid w:val="0013277C"/>
    <w:rsid w:val="00133C78"/>
    <w:rsid w:val="00137A11"/>
    <w:rsid w:val="001423EB"/>
    <w:rsid w:val="00142DA6"/>
    <w:rsid w:val="001470CA"/>
    <w:rsid w:val="00147CA5"/>
    <w:rsid w:val="00155D52"/>
    <w:rsid w:val="001621E4"/>
    <w:rsid w:val="001623EB"/>
    <w:rsid w:val="001641AB"/>
    <w:rsid w:val="001644D6"/>
    <w:rsid w:val="00167A3D"/>
    <w:rsid w:val="0017036F"/>
    <w:rsid w:val="0017071A"/>
    <w:rsid w:val="00170C44"/>
    <w:rsid w:val="00174B26"/>
    <w:rsid w:val="0019146C"/>
    <w:rsid w:val="00196245"/>
    <w:rsid w:val="001A19F3"/>
    <w:rsid w:val="001A3A6D"/>
    <w:rsid w:val="001A3F24"/>
    <w:rsid w:val="001A68C1"/>
    <w:rsid w:val="001A7E4F"/>
    <w:rsid w:val="001B4EEF"/>
    <w:rsid w:val="001B5053"/>
    <w:rsid w:val="001C12BA"/>
    <w:rsid w:val="001D1570"/>
    <w:rsid w:val="001E1965"/>
    <w:rsid w:val="001E6BBD"/>
    <w:rsid w:val="001F37BC"/>
    <w:rsid w:val="001F4138"/>
    <w:rsid w:val="001F65A8"/>
    <w:rsid w:val="00201810"/>
    <w:rsid w:val="002178B5"/>
    <w:rsid w:val="002202E3"/>
    <w:rsid w:val="00224E37"/>
    <w:rsid w:val="002304DD"/>
    <w:rsid w:val="0023163A"/>
    <w:rsid w:val="0023561C"/>
    <w:rsid w:val="00237120"/>
    <w:rsid w:val="0024107E"/>
    <w:rsid w:val="0024300D"/>
    <w:rsid w:val="00243CCF"/>
    <w:rsid w:val="002458A0"/>
    <w:rsid w:val="00245AD7"/>
    <w:rsid w:val="00245EBD"/>
    <w:rsid w:val="00246938"/>
    <w:rsid w:val="00247782"/>
    <w:rsid w:val="00247D60"/>
    <w:rsid w:val="0025149F"/>
    <w:rsid w:val="002535CB"/>
    <w:rsid w:val="0025397E"/>
    <w:rsid w:val="0026714F"/>
    <w:rsid w:val="00267E54"/>
    <w:rsid w:val="0027677D"/>
    <w:rsid w:val="00283C76"/>
    <w:rsid w:val="00284058"/>
    <w:rsid w:val="00291FF0"/>
    <w:rsid w:val="00292127"/>
    <w:rsid w:val="00292EC7"/>
    <w:rsid w:val="00293898"/>
    <w:rsid w:val="002A0A41"/>
    <w:rsid w:val="002A0E23"/>
    <w:rsid w:val="002A6EC3"/>
    <w:rsid w:val="002A75D2"/>
    <w:rsid w:val="002B1B59"/>
    <w:rsid w:val="002B4F84"/>
    <w:rsid w:val="002C0D84"/>
    <w:rsid w:val="002C1E25"/>
    <w:rsid w:val="002C215C"/>
    <w:rsid w:val="002C50FE"/>
    <w:rsid w:val="002C5CFC"/>
    <w:rsid w:val="002C61EF"/>
    <w:rsid w:val="002C76BB"/>
    <w:rsid w:val="002D0017"/>
    <w:rsid w:val="002D07F1"/>
    <w:rsid w:val="002D1C86"/>
    <w:rsid w:val="002D30E2"/>
    <w:rsid w:val="002E02C2"/>
    <w:rsid w:val="002E0346"/>
    <w:rsid w:val="002E0781"/>
    <w:rsid w:val="002F2931"/>
    <w:rsid w:val="002F3C7E"/>
    <w:rsid w:val="002F41BA"/>
    <w:rsid w:val="0030219C"/>
    <w:rsid w:val="0030760C"/>
    <w:rsid w:val="00315E31"/>
    <w:rsid w:val="00317732"/>
    <w:rsid w:val="00322777"/>
    <w:rsid w:val="00322F16"/>
    <w:rsid w:val="00326A72"/>
    <w:rsid w:val="00327E3F"/>
    <w:rsid w:val="00340B14"/>
    <w:rsid w:val="003433DD"/>
    <w:rsid w:val="00343E76"/>
    <w:rsid w:val="00346165"/>
    <w:rsid w:val="00347F89"/>
    <w:rsid w:val="00355A8F"/>
    <w:rsid w:val="0035607D"/>
    <w:rsid w:val="00361709"/>
    <w:rsid w:val="003708ED"/>
    <w:rsid w:val="00371F56"/>
    <w:rsid w:val="0037348B"/>
    <w:rsid w:val="00374CA7"/>
    <w:rsid w:val="003820BB"/>
    <w:rsid w:val="00382A16"/>
    <w:rsid w:val="003832E5"/>
    <w:rsid w:val="003840D1"/>
    <w:rsid w:val="00384797"/>
    <w:rsid w:val="00384A59"/>
    <w:rsid w:val="00391DC2"/>
    <w:rsid w:val="00391E40"/>
    <w:rsid w:val="00392975"/>
    <w:rsid w:val="00394C99"/>
    <w:rsid w:val="003961FC"/>
    <w:rsid w:val="00397431"/>
    <w:rsid w:val="003A2E92"/>
    <w:rsid w:val="003A7A14"/>
    <w:rsid w:val="003B5390"/>
    <w:rsid w:val="003B5C1E"/>
    <w:rsid w:val="003B6F6F"/>
    <w:rsid w:val="003C0025"/>
    <w:rsid w:val="003C287F"/>
    <w:rsid w:val="003D32B8"/>
    <w:rsid w:val="003D3824"/>
    <w:rsid w:val="003D74CB"/>
    <w:rsid w:val="003E1C4E"/>
    <w:rsid w:val="003E4EA8"/>
    <w:rsid w:val="00401D93"/>
    <w:rsid w:val="004046EB"/>
    <w:rsid w:val="0041143F"/>
    <w:rsid w:val="004131AD"/>
    <w:rsid w:val="00415E77"/>
    <w:rsid w:val="00416BEE"/>
    <w:rsid w:val="00417460"/>
    <w:rsid w:val="0042318F"/>
    <w:rsid w:val="00424388"/>
    <w:rsid w:val="00425EEE"/>
    <w:rsid w:val="004314DE"/>
    <w:rsid w:val="00434806"/>
    <w:rsid w:val="00437492"/>
    <w:rsid w:val="0044117D"/>
    <w:rsid w:val="00446C94"/>
    <w:rsid w:val="00450F91"/>
    <w:rsid w:val="00456504"/>
    <w:rsid w:val="0046078F"/>
    <w:rsid w:val="00462E65"/>
    <w:rsid w:val="00465C7F"/>
    <w:rsid w:val="00466CBF"/>
    <w:rsid w:val="00467803"/>
    <w:rsid w:val="00472CF6"/>
    <w:rsid w:val="004745E2"/>
    <w:rsid w:val="00475EF1"/>
    <w:rsid w:val="004860EC"/>
    <w:rsid w:val="00487C99"/>
    <w:rsid w:val="004A3E17"/>
    <w:rsid w:val="004A452A"/>
    <w:rsid w:val="004A4605"/>
    <w:rsid w:val="004A61B2"/>
    <w:rsid w:val="004A76ED"/>
    <w:rsid w:val="004A7ED4"/>
    <w:rsid w:val="004B2348"/>
    <w:rsid w:val="004B25CA"/>
    <w:rsid w:val="004C0900"/>
    <w:rsid w:val="004C5DD8"/>
    <w:rsid w:val="004C5E8B"/>
    <w:rsid w:val="004D0973"/>
    <w:rsid w:val="004D0DF9"/>
    <w:rsid w:val="004D3F63"/>
    <w:rsid w:val="004D5A95"/>
    <w:rsid w:val="004D7CE2"/>
    <w:rsid w:val="004E6E01"/>
    <w:rsid w:val="004F194A"/>
    <w:rsid w:val="004F4BFE"/>
    <w:rsid w:val="004F5237"/>
    <w:rsid w:val="004F67D4"/>
    <w:rsid w:val="005030A3"/>
    <w:rsid w:val="005078DC"/>
    <w:rsid w:val="00514A36"/>
    <w:rsid w:val="00515974"/>
    <w:rsid w:val="00515D32"/>
    <w:rsid w:val="005208EF"/>
    <w:rsid w:val="00520E4C"/>
    <w:rsid w:val="005220CB"/>
    <w:rsid w:val="00527D5B"/>
    <w:rsid w:val="00530C26"/>
    <w:rsid w:val="005318CF"/>
    <w:rsid w:val="005318D9"/>
    <w:rsid w:val="00536A2D"/>
    <w:rsid w:val="00544356"/>
    <w:rsid w:val="00554234"/>
    <w:rsid w:val="00562F68"/>
    <w:rsid w:val="0056332D"/>
    <w:rsid w:val="00567125"/>
    <w:rsid w:val="00572290"/>
    <w:rsid w:val="0057707B"/>
    <w:rsid w:val="00577C24"/>
    <w:rsid w:val="005805DE"/>
    <w:rsid w:val="0058408C"/>
    <w:rsid w:val="00585CA8"/>
    <w:rsid w:val="005927BE"/>
    <w:rsid w:val="00595924"/>
    <w:rsid w:val="005A2045"/>
    <w:rsid w:val="005A40D3"/>
    <w:rsid w:val="005A5657"/>
    <w:rsid w:val="005A603A"/>
    <w:rsid w:val="005B1FBE"/>
    <w:rsid w:val="005B3CFE"/>
    <w:rsid w:val="005B58AD"/>
    <w:rsid w:val="005B72AA"/>
    <w:rsid w:val="005B76FE"/>
    <w:rsid w:val="005C12A9"/>
    <w:rsid w:val="005C1EAE"/>
    <w:rsid w:val="005C5A17"/>
    <w:rsid w:val="005C5DB2"/>
    <w:rsid w:val="005D731C"/>
    <w:rsid w:val="005E0795"/>
    <w:rsid w:val="005E1C98"/>
    <w:rsid w:val="005E275A"/>
    <w:rsid w:val="005E293A"/>
    <w:rsid w:val="005E494D"/>
    <w:rsid w:val="005E4D5F"/>
    <w:rsid w:val="005F02FE"/>
    <w:rsid w:val="005F1A14"/>
    <w:rsid w:val="005F3618"/>
    <w:rsid w:val="005F39AF"/>
    <w:rsid w:val="005F4444"/>
    <w:rsid w:val="005F64C2"/>
    <w:rsid w:val="005F7DBE"/>
    <w:rsid w:val="0060605F"/>
    <w:rsid w:val="006117F4"/>
    <w:rsid w:val="00614E3C"/>
    <w:rsid w:val="00615F18"/>
    <w:rsid w:val="006176E1"/>
    <w:rsid w:val="006225DC"/>
    <w:rsid w:val="00622906"/>
    <w:rsid w:val="0062290E"/>
    <w:rsid w:val="00623997"/>
    <w:rsid w:val="00627E06"/>
    <w:rsid w:val="006334C6"/>
    <w:rsid w:val="006337E4"/>
    <w:rsid w:val="006354D9"/>
    <w:rsid w:val="00643347"/>
    <w:rsid w:val="006468B5"/>
    <w:rsid w:val="006501A7"/>
    <w:rsid w:val="00651B47"/>
    <w:rsid w:val="00652D10"/>
    <w:rsid w:val="00655908"/>
    <w:rsid w:val="00656CDC"/>
    <w:rsid w:val="00661DD0"/>
    <w:rsid w:val="0066213C"/>
    <w:rsid w:val="00663C2B"/>
    <w:rsid w:val="00664B38"/>
    <w:rsid w:val="006724BD"/>
    <w:rsid w:val="006735E8"/>
    <w:rsid w:val="006738CE"/>
    <w:rsid w:val="00674FDA"/>
    <w:rsid w:val="00681E9F"/>
    <w:rsid w:val="00690F9B"/>
    <w:rsid w:val="00691304"/>
    <w:rsid w:val="0069283F"/>
    <w:rsid w:val="006967E1"/>
    <w:rsid w:val="006A2EDC"/>
    <w:rsid w:val="006A4A85"/>
    <w:rsid w:val="006B1266"/>
    <w:rsid w:val="006B5FA1"/>
    <w:rsid w:val="006C0D9C"/>
    <w:rsid w:val="006C6B40"/>
    <w:rsid w:val="006C7C45"/>
    <w:rsid w:val="006D35AD"/>
    <w:rsid w:val="006D7CD1"/>
    <w:rsid w:val="006E5350"/>
    <w:rsid w:val="006F1BA6"/>
    <w:rsid w:val="0070067E"/>
    <w:rsid w:val="0070088A"/>
    <w:rsid w:val="007016D8"/>
    <w:rsid w:val="00702544"/>
    <w:rsid w:val="007031C2"/>
    <w:rsid w:val="0070430F"/>
    <w:rsid w:val="00705E28"/>
    <w:rsid w:val="007109E1"/>
    <w:rsid w:val="007122FC"/>
    <w:rsid w:val="0072147B"/>
    <w:rsid w:val="007227C4"/>
    <w:rsid w:val="007237D6"/>
    <w:rsid w:val="0072774F"/>
    <w:rsid w:val="00735D1C"/>
    <w:rsid w:val="007366DB"/>
    <w:rsid w:val="00736A29"/>
    <w:rsid w:val="00741FD9"/>
    <w:rsid w:val="0074256C"/>
    <w:rsid w:val="0074280E"/>
    <w:rsid w:val="007470D7"/>
    <w:rsid w:val="007526DB"/>
    <w:rsid w:val="007529AF"/>
    <w:rsid w:val="00756DD0"/>
    <w:rsid w:val="007576FE"/>
    <w:rsid w:val="00757BA7"/>
    <w:rsid w:val="007622E7"/>
    <w:rsid w:val="00763BE1"/>
    <w:rsid w:val="00767136"/>
    <w:rsid w:val="00770A18"/>
    <w:rsid w:val="00771B63"/>
    <w:rsid w:val="00772745"/>
    <w:rsid w:val="00775FC1"/>
    <w:rsid w:val="0077606C"/>
    <w:rsid w:val="00780307"/>
    <w:rsid w:val="00781F7A"/>
    <w:rsid w:val="00782612"/>
    <w:rsid w:val="007839FD"/>
    <w:rsid w:val="00787DED"/>
    <w:rsid w:val="00791A26"/>
    <w:rsid w:val="00793194"/>
    <w:rsid w:val="00797DC0"/>
    <w:rsid w:val="007A167D"/>
    <w:rsid w:val="007A1A2A"/>
    <w:rsid w:val="007A1F27"/>
    <w:rsid w:val="007A291A"/>
    <w:rsid w:val="007B5AB3"/>
    <w:rsid w:val="007B6228"/>
    <w:rsid w:val="007B66A6"/>
    <w:rsid w:val="007C6EEE"/>
    <w:rsid w:val="007D01BE"/>
    <w:rsid w:val="007D09BF"/>
    <w:rsid w:val="007D11FC"/>
    <w:rsid w:val="007D2311"/>
    <w:rsid w:val="007D29CD"/>
    <w:rsid w:val="007D41BA"/>
    <w:rsid w:val="007E1AE0"/>
    <w:rsid w:val="007E2A30"/>
    <w:rsid w:val="007E4AA6"/>
    <w:rsid w:val="007E6D3E"/>
    <w:rsid w:val="007F1B62"/>
    <w:rsid w:val="0080179D"/>
    <w:rsid w:val="008105B3"/>
    <w:rsid w:val="00812147"/>
    <w:rsid w:val="00816D85"/>
    <w:rsid w:val="00817B5B"/>
    <w:rsid w:val="0082093A"/>
    <w:rsid w:val="00824B40"/>
    <w:rsid w:val="00825666"/>
    <w:rsid w:val="00825FC3"/>
    <w:rsid w:val="00826AB6"/>
    <w:rsid w:val="00831E49"/>
    <w:rsid w:val="008341D2"/>
    <w:rsid w:val="00834788"/>
    <w:rsid w:val="00835B4A"/>
    <w:rsid w:val="00841733"/>
    <w:rsid w:val="0084644D"/>
    <w:rsid w:val="00852A99"/>
    <w:rsid w:val="0085331F"/>
    <w:rsid w:val="00853E5C"/>
    <w:rsid w:val="008543EF"/>
    <w:rsid w:val="008606BD"/>
    <w:rsid w:val="00866425"/>
    <w:rsid w:val="00870ABF"/>
    <w:rsid w:val="00872DD4"/>
    <w:rsid w:val="0087309A"/>
    <w:rsid w:val="008731F4"/>
    <w:rsid w:val="0087470F"/>
    <w:rsid w:val="00876F44"/>
    <w:rsid w:val="00881BF8"/>
    <w:rsid w:val="00884493"/>
    <w:rsid w:val="0088573E"/>
    <w:rsid w:val="0089340D"/>
    <w:rsid w:val="0089533F"/>
    <w:rsid w:val="00896577"/>
    <w:rsid w:val="00897C49"/>
    <w:rsid w:val="008B519A"/>
    <w:rsid w:val="008B63E8"/>
    <w:rsid w:val="008C0A0C"/>
    <w:rsid w:val="008C5274"/>
    <w:rsid w:val="008C651A"/>
    <w:rsid w:val="008C6FBA"/>
    <w:rsid w:val="008D0A9C"/>
    <w:rsid w:val="008D185C"/>
    <w:rsid w:val="008D6A84"/>
    <w:rsid w:val="008D72E9"/>
    <w:rsid w:val="008E6CB1"/>
    <w:rsid w:val="008E73EE"/>
    <w:rsid w:val="008F28A5"/>
    <w:rsid w:val="008F6BB2"/>
    <w:rsid w:val="009053DC"/>
    <w:rsid w:val="009109B8"/>
    <w:rsid w:val="0091395F"/>
    <w:rsid w:val="009146D6"/>
    <w:rsid w:val="009166D8"/>
    <w:rsid w:val="00925A20"/>
    <w:rsid w:val="00933C94"/>
    <w:rsid w:val="00937CE4"/>
    <w:rsid w:val="00937F76"/>
    <w:rsid w:val="00946618"/>
    <w:rsid w:val="0095386D"/>
    <w:rsid w:val="00957DC7"/>
    <w:rsid w:val="009626B8"/>
    <w:rsid w:val="0097313C"/>
    <w:rsid w:val="0097371C"/>
    <w:rsid w:val="00987333"/>
    <w:rsid w:val="00991B9D"/>
    <w:rsid w:val="00992089"/>
    <w:rsid w:val="009960CD"/>
    <w:rsid w:val="009A0336"/>
    <w:rsid w:val="009A126D"/>
    <w:rsid w:val="009A49D5"/>
    <w:rsid w:val="009A5B2C"/>
    <w:rsid w:val="009A7509"/>
    <w:rsid w:val="009B5B3A"/>
    <w:rsid w:val="009B7D15"/>
    <w:rsid w:val="009C0479"/>
    <w:rsid w:val="009C4795"/>
    <w:rsid w:val="009C6086"/>
    <w:rsid w:val="009D01D6"/>
    <w:rsid w:val="009D1ECA"/>
    <w:rsid w:val="009D7005"/>
    <w:rsid w:val="009D71FA"/>
    <w:rsid w:val="009D793E"/>
    <w:rsid w:val="009D7AA6"/>
    <w:rsid w:val="009E371F"/>
    <w:rsid w:val="009F5DEC"/>
    <w:rsid w:val="00A030ED"/>
    <w:rsid w:val="00A04D9C"/>
    <w:rsid w:val="00A05571"/>
    <w:rsid w:val="00A05E2A"/>
    <w:rsid w:val="00A07202"/>
    <w:rsid w:val="00A07703"/>
    <w:rsid w:val="00A11B5A"/>
    <w:rsid w:val="00A20DCA"/>
    <w:rsid w:val="00A27569"/>
    <w:rsid w:val="00A33726"/>
    <w:rsid w:val="00A35DB1"/>
    <w:rsid w:val="00A3774F"/>
    <w:rsid w:val="00A40729"/>
    <w:rsid w:val="00A4389D"/>
    <w:rsid w:val="00A43A3E"/>
    <w:rsid w:val="00A43EE6"/>
    <w:rsid w:val="00A45A14"/>
    <w:rsid w:val="00A47C28"/>
    <w:rsid w:val="00A506A9"/>
    <w:rsid w:val="00A50A7F"/>
    <w:rsid w:val="00A5130F"/>
    <w:rsid w:val="00A524A3"/>
    <w:rsid w:val="00A53B18"/>
    <w:rsid w:val="00A54DEC"/>
    <w:rsid w:val="00A65CC3"/>
    <w:rsid w:val="00A73EF3"/>
    <w:rsid w:val="00A85FEB"/>
    <w:rsid w:val="00A955E7"/>
    <w:rsid w:val="00A95B5C"/>
    <w:rsid w:val="00AA1CA7"/>
    <w:rsid w:val="00AA270E"/>
    <w:rsid w:val="00AB0F9F"/>
    <w:rsid w:val="00AB186D"/>
    <w:rsid w:val="00AB403E"/>
    <w:rsid w:val="00AB70C5"/>
    <w:rsid w:val="00AC2E10"/>
    <w:rsid w:val="00AE3416"/>
    <w:rsid w:val="00AE41A9"/>
    <w:rsid w:val="00AE662C"/>
    <w:rsid w:val="00AF41FC"/>
    <w:rsid w:val="00B07352"/>
    <w:rsid w:val="00B146E5"/>
    <w:rsid w:val="00B16AA4"/>
    <w:rsid w:val="00B17DE1"/>
    <w:rsid w:val="00B208D1"/>
    <w:rsid w:val="00B2109D"/>
    <w:rsid w:val="00B214B8"/>
    <w:rsid w:val="00B2199C"/>
    <w:rsid w:val="00B259EE"/>
    <w:rsid w:val="00B2743A"/>
    <w:rsid w:val="00B27621"/>
    <w:rsid w:val="00B32E5C"/>
    <w:rsid w:val="00B3571D"/>
    <w:rsid w:val="00B36C42"/>
    <w:rsid w:val="00B40458"/>
    <w:rsid w:val="00B45644"/>
    <w:rsid w:val="00B46893"/>
    <w:rsid w:val="00B50211"/>
    <w:rsid w:val="00B55660"/>
    <w:rsid w:val="00B579F7"/>
    <w:rsid w:val="00B610D5"/>
    <w:rsid w:val="00B614C0"/>
    <w:rsid w:val="00B628A3"/>
    <w:rsid w:val="00B6374F"/>
    <w:rsid w:val="00B704D7"/>
    <w:rsid w:val="00B714FF"/>
    <w:rsid w:val="00B77128"/>
    <w:rsid w:val="00B833A1"/>
    <w:rsid w:val="00B8456D"/>
    <w:rsid w:val="00B86822"/>
    <w:rsid w:val="00B96706"/>
    <w:rsid w:val="00B96717"/>
    <w:rsid w:val="00BA4FA2"/>
    <w:rsid w:val="00BB0E89"/>
    <w:rsid w:val="00BB4004"/>
    <w:rsid w:val="00BC0794"/>
    <w:rsid w:val="00BC7FB2"/>
    <w:rsid w:val="00BD27B6"/>
    <w:rsid w:val="00BD334F"/>
    <w:rsid w:val="00BD73FE"/>
    <w:rsid w:val="00BE06C1"/>
    <w:rsid w:val="00BE0E09"/>
    <w:rsid w:val="00BE4CB0"/>
    <w:rsid w:val="00BE6C50"/>
    <w:rsid w:val="00BF077C"/>
    <w:rsid w:val="00BF0A93"/>
    <w:rsid w:val="00BF188C"/>
    <w:rsid w:val="00BF346F"/>
    <w:rsid w:val="00BF37A0"/>
    <w:rsid w:val="00BF3C53"/>
    <w:rsid w:val="00BF41A0"/>
    <w:rsid w:val="00BF7877"/>
    <w:rsid w:val="00C043D8"/>
    <w:rsid w:val="00C05386"/>
    <w:rsid w:val="00C07680"/>
    <w:rsid w:val="00C11323"/>
    <w:rsid w:val="00C211EF"/>
    <w:rsid w:val="00C22AA8"/>
    <w:rsid w:val="00C23427"/>
    <w:rsid w:val="00C23DCA"/>
    <w:rsid w:val="00C25FFD"/>
    <w:rsid w:val="00C2662F"/>
    <w:rsid w:val="00C3175A"/>
    <w:rsid w:val="00C34ABF"/>
    <w:rsid w:val="00C350FE"/>
    <w:rsid w:val="00C3588A"/>
    <w:rsid w:val="00C43B85"/>
    <w:rsid w:val="00C43F63"/>
    <w:rsid w:val="00C45C9B"/>
    <w:rsid w:val="00C47B72"/>
    <w:rsid w:val="00C53A9C"/>
    <w:rsid w:val="00C66745"/>
    <w:rsid w:val="00C66912"/>
    <w:rsid w:val="00C70D6A"/>
    <w:rsid w:val="00C71A63"/>
    <w:rsid w:val="00C7226A"/>
    <w:rsid w:val="00C76356"/>
    <w:rsid w:val="00C81315"/>
    <w:rsid w:val="00C84E7C"/>
    <w:rsid w:val="00C85342"/>
    <w:rsid w:val="00C86767"/>
    <w:rsid w:val="00C87835"/>
    <w:rsid w:val="00C87A89"/>
    <w:rsid w:val="00C97AB7"/>
    <w:rsid w:val="00CA0AB7"/>
    <w:rsid w:val="00CA3F60"/>
    <w:rsid w:val="00CA56FE"/>
    <w:rsid w:val="00CA674F"/>
    <w:rsid w:val="00CA7C99"/>
    <w:rsid w:val="00CB3A92"/>
    <w:rsid w:val="00CB71A2"/>
    <w:rsid w:val="00CB7804"/>
    <w:rsid w:val="00CC0CAD"/>
    <w:rsid w:val="00CC3EEA"/>
    <w:rsid w:val="00CC426C"/>
    <w:rsid w:val="00CD1573"/>
    <w:rsid w:val="00CD76DB"/>
    <w:rsid w:val="00CF07D5"/>
    <w:rsid w:val="00CF2A80"/>
    <w:rsid w:val="00CF3247"/>
    <w:rsid w:val="00CF494A"/>
    <w:rsid w:val="00CF5BD0"/>
    <w:rsid w:val="00D011EE"/>
    <w:rsid w:val="00D01612"/>
    <w:rsid w:val="00D01E53"/>
    <w:rsid w:val="00D049B7"/>
    <w:rsid w:val="00D07726"/>
    <w:rsid w:val="00D1005B"/>
    <w:rsid w:val="00D14E9D"/>
    <w:rsid w:val="00D15FA8"/>
    <w:rsid w:val="00D21B5D"/>
    <w:rsid w:val="00D228E6"/>
    <w:rsid w:val="00D25877"/>
    <w:rsid w:val="00D27B4F"/>
    <w:rsid w:val="00D304E2"/>
    <w:rsid w:val="00D40C11"/>
    <w:rsid w:val="00D4287F"/>
    <w:rsid w:val="00D439EC"/>
    <w:rsid w:val="00D457F4"/>
    <w:rsid w:val="00D45AB0"/>
    <w:rsid w:val="00D45FAA"/>
    <w:rsid w:val="00D46751"/>
    <w:rsid w:val="00D5079E"/>
    <w:rsid w:val="00D56163"/>
    <w:rsid w:val="00D568DB"/>
    <w:rsid w:val="00D629B4"/>
    <w:rsid w:val="00D72263"/>
    <w:rsid w:val="00D72707"/>
    <w:rsid w:val="00D831B7"/>
    <w:rsid w:val="00D84F29"/>
    <w:rsid w:val="00D85C85"/>
    <w:rsid w:val="00D86474"/>
    <w:rsid w:val="00D8704F"/>
    <w:rsid w:val="00D9006F"/>
    <w:rsid w:val="00D91805"/>
    <w:rsid w:val="00D926FB"/>
    <w:rsid w:val="00D95BB7"/>
    <w:rsid w:val="00DA7E16"/>
    <w:rsid w:val="00DB2CD5"/>
    <w:rsid w:val="00DB44D3"/>
    <w:rsid w:val="00DB5D81"/>
    <w:rsid w:val="00DC0683"/>
    <w:rsid w:val="00DC7649"/>
    <w:rsid w:val="00DD049C"/>
    <w:rsid w:val="00DD4AAB"/>
    <w:rsid w:val="00DE2152"/>
    <w:rsid w:val="00DE4B17"/>
    <w:rsid w:val="00DE5B20"/>
    <w:rsid w:val="00DF0311"/>
    <w:rsid w:val="00DF0676"/>
    <w:rsid w:val="00DF6B82"/>
    <w:rsid w:val="00E049C7"/>
    <w:rsid w:val="00E066BE"/>
    <w:rsid w:val="00E1054A"/>
    <w:rsid w:val="00E1072A"/>
    <w:rsid w:val="00E111E4"/>
    <w:rsid w:val="00E15CD8"/>
    <w:rsid w:val="00E17476"/>
    <w:rsid w:val="00E21002"/>
    <w:rsid w:val="00E21904"/>
    <w:rsid w:val="00E223F3"/>
    <w:rsid w:val="00E23CBC"/>
    <w:rsid w:val="00E271F9"/>
    <w:rsid w:val="00E300E4"/>
    <w:rsid w:val="00E30509"/>
    <w:rsid w:val="00E3173B"/>
    <w:rsid w:val="00E32C07"/>
    <w:rsid w:val="00E32C62"/>
    <w:rsid w:val="00E33BDD"/>
    <w:rsid w:val="00E408FF"/>
    <w:rsid w:val="00E44E3C"/>
    <w:rsid w:val="00E450C5"/>
    <w:rsid w:val="00E45BAE"/>
    <w:rsid w:val="00E45D4D"/>
    <w:rsid w:val="00E512BD"/>
    <w:rsid w:val="00E55DE5"/>
    <w:rsid w:val="00E61DED"/>
    <w:rsid w:val="00E632E2"/>
    <w:rsid w:val="00E634C3"/>
    <w:rsid w:val="00E64415"/>
    <w:rsid w:val="00E65811"/>
    <w:rsid w:val="00E70CEE"/>
    <w:rsid w:val="00E73E95"/>
    <w:rsid w:val="00E743C6"/>
    <w:rsid w:val="00E75078"/>
    <w:rsid w:val="00E768C5"/>
    <w:rsid w:val="00E91811"/>
    <w:rsid w:val="00E937C2"/>
    <w:rsid w:val="00EA2B97"/>
    <w:rsid w:val="00EB0651"/>
    <w:rsid w:val="00EB1152"/>
    <w:rsid w:val="00EB44A1"/>
    <w:rsid w:val="00EB5CE7"/>
    <w:rsid w:val="00EB5ED9"/>
    <w:rsid w:val="00EC2816"/>
    <w:rsid w:val="00EC7A3E"/>
    <w:rsid w:val="00ED20EB"/>
    <w:rsid w:val="00ED67FA"/>
    <w:rsid w:val="00ED6D4D"/>
    <w:rsid w:val="00EE1305"/>
    <w:rsid w:val="00EE25C5"/>
    <w:rsid w:val="00EE63E5"/>
    <w:rsid w:val="00EE77DE"/>
    <w:rsid w:val="00EE7D3C"/>
    <w:rsid w:val="00EF0BB4"/>
    <w:rsid w:val="00EF2EF8"/>
    <w:rsid w:val="00F00F6A"/>
    <w:rsid w:val="00F02247"/>
    <w:rsid w:val="00F055A3"/>
    <w:rsid w:val="00F07207"/>
    <w:rsid w:val="00F130ED"/>
    <w:rsid w:val="00F13B47"/>
    <w:rsid w:val="00F3053F"/>
    <w:rsid w:val="00F368B4"/>
    <w:rsid w:val="00F42BE8"/>
    <w:rsid w:val="00F443CD"/>
    <w:rsid w:val="00F44670"/>
    <w:rsid w:val="00F4554A"/>
    <w:rsid w:val="00F46B65"/>
    <w:rsid w:val="00F46E25"/>
    <w:rsid w:val="00F46FEA"/>
    <w:rsid w:val="00F47FD3"/>
    <w:rsid w:val="00F55725"/>
    <w:rsid w:val="00F570F9"/>
    <w:rsid w:val="00F60133"/>
    <w:rsid w:val="00F61697"/>
    <w:rsid w:val="00F61A78"/>
    <w:rsid w:val="00F701E6"/>
    <w:rsid w:val="00F7028E"/>
    <w:rsid w:val="00F7250E"/>
    <w:rsid w:val="00F777AA"/>
    <w:rsid w:val="00F77D54"/>
    <w:rsid w:val="00F87FD4"/>
    <w:rsid w:val="00F95EAB"/>
    <w:rsid w:val="00FA3032"/>
    <w:rsid w:val="00FA3FA1"/>
    <w:rsid w:val="00FA79E8"/>
    <w:rsid w:val="00FA7A98"/>
    <w:rsid w:val="00FA7B1A"/>
    <w:rsid w:val="00FB08F6"/>
    <w:rsid w:val="00FB29A4"/>
    <w:rsid w:val="00FB4343"/>
    <w:rsid w:val="00FC1F74"/>
    <w:rsid w:val="00FD16C0"/>
    <w:rsid w:val="00FD185A"/>
    <w:rsid w:val="00FD266C"/>
    <w:rsid w:val="00FD40DF"/>
    <w:rsid w:val="00FD734D"/>
    <w:rsid w:val="00FE0B70"/>
    <w:rsid w:val="00FE0C7E"/>
    <w:rsid w:val="00FE1B22"/>
    <w:rsid w:val="00FE1FD7"/>
    <w:rsid w:val="00FE7226"/>
    <w:rsid w:val="00FF3171"/>
    <w:rsid w:val="00FF7353"/>
    <w:rsid w:val="0347BE17"/>
    <w:rsid w:val="0379C6DD"/>
    <w:rsid w:val="04589A3E"/>
    <w:rsid w:val="045A1480"/>
    <w:rsid w:val="04FA066D"/>
    <w:rsid w:val="04FE2727"/>
    <w:rsid w:val="0547D08D"/>
    <w:rsid w:val="05AAFE16"/>
    <w:rsid w:val="05F5FC70"/>
    <w:rsid w:val="06389FAC"/>
    <w:rsid w:val="0777C36E"/>
    <w:rsid w:val="08E5EF9A"/>
    <w:rsid w:val="09B0F5E9"/>
    <w:rsid w:val="09D71E87"/>
    <w:rsid w:val="0A16A12C"/>
    <w:rsid w:val="0AC34AD4"/>
    <w:rsid w:val="0B562EDD"/>
    <w:rsid w:val="0C37EE63"/>
    <w:rsid w:val="0C7A7370"/>
    <w:rsid w:val="0C8F44DD"/>
    <w:rsid w:val="0CCC4301"/>
    <w:rsid w:val="0CDDD9C4"/>
    <w:rsid w:val="0D33789B"/>
    <w:rsid w:val="0D51D8C4"/>
    <w:rsid w:val="0D64CE8F"/>
    <w:rsid w:val="0D7CEA05"/>
    <w:rsid w:val="0D9FF9F2"/>
    <w:rsid w:val="0E75415D"/>
    <w:rsid w:val="0FE38917"/>
    <w:rsid w:val="104A1929"/>
    <w:rsid w:val="1089DA8E"/>
    <w:rsid w:val="11D35B0A"/>
    <w:rsid w:val="126246BC"/>
    <w:rsid w:val="12C5C644"/>
    <w:rsid w:val="137CEDA6"/>
    <w:rsid w:val="140375F3"/>
    <w:rsid w:val="1454FAB5"/>
    <w:rsid w:val="15176401"/>
    <w:rsid w:val="154F67F2"/>
    <w:rsid w:val="18407F81"/>
    <w:rsid w:val="185350B4"/>
    <w:rsid w:val="194CF2E5"/>
    <w:rsid w:val="19592443"/>
    <w:rsid w:val="19BA5351"/>
    <w:rsid w:val="19DB7593"/>
    <w:rsid w:val="1A4F9D7F"/>
    <w:rsid w:val="1A6DB95F"/>
    <w:rsid w:val="1BA3A65B"/>
    <w:rsid w:val="1BA3D773"/>
    <w:rsid w:val="1D891D4B"/>
    <w:rsid w:val="1DA2D190"/>
    <w:rsid w:val="1E9FEC4E"/>
    <w:rsid w:val="209A6496"/>
    <w:rsid w:val="215AC8CB"/>
    <w:rsid w:val="21F9AC45"/>
    <w:rsid w:val="22CBF958"/>
    <w:rsid w:val="231AE249"/>
    <w:rsid w:val="2345BEF5"/>
    <w:rsid w:val="23D3666B"/>
    <w:rsid w:val="245FA1DF"/>
    <w:rsid w:val="24FC1607"/>
    <w:rsid w:val="2531B462"/>
    <w:rsid w:val="262E9413"/>
    <w:rsid w:val="26CF020F"/>
    <w:rsid w:val="271F0F66"/>
    <w:rsid w:val="277A6AA8"/>
    <w:rsid w:val="278F95A9"/>
    <w:rsid w:val="27A829BF"/>
    <w:rsid w:val="27F48610"/>
    <w:rsid w:val="28635AD2"/>
    <w:rsid w:val="287EB6E1"/>
    <w:rsid w:val="28A4065E"/>
    <w:rsid w:val="2952A98B"/>
    <w:rsid w:val="2AC28C21"/>
    <w:rsid w:val="2B4CC2A6"/>
    <w:rsid w:val="2BF540A7"/>
    <w:rsid w:val="2D0259C9"/>
    <w:rsid w:val="2E55B7D7"/>
    <w:rsid w:val="2E5D4874"/>
    <w:rsid w:val="2E66B1E4"/>
    <w:rsid w:val="2F1A7D6F"/>
    <w:rsid w:val="2F4304BB"/>
    <w:rsid w:val="2F4D8123"/>
    <w:rsid w:val="2F50C644"/>
    <w:rsid w:val="303568A7"/>
    <w:rsid w:val="3076774D"/>
    <w:rsid w:val="32810F27"/>
    <w:rsid w:val="3327127F"/>
    <w:rsid w:val="339A684D"/>
    <w:rsid w:val="33C51952"/>
    <w:rsid w:val="33FEE094"/>
    <w:rsid w:val="3447852E"/>
    <w:rsid w:val="36366863"/>
    <w:rsid w:val="365785EE"/>
    <w:rsid w:val="3681054C"/>
    <w:rsid w:val="368DADB3"/>
    <w:rsid w:val="369183DC"/>
    <w:rsid w:val="36E56F15"/>
    <w:rsid w:val="370364E3"/>
    <w:rsid w:val="3706C74A"/>
    <w:rsid w:val="3721A6D0"/>
    <w:rsid w:val="373085C5"/>
    <w:rsid w:val="38644745"/>
    <w:rsid w:val="389EF341"/>
    <w:rsid w:val="39001D9B"/>
    <w:rsid w:val="39984E45"/>
    <w:rsid w:val="39B02F7A"/>
    <w:rsid w:val="39BF30D3"/>
    <w:rsid w:val="39D0DD61"/>
    <w:rsid w:val="3A00F89B"/>
    <w:rsid w:val="3CAD7681"/>
    <w:rsid w:val="3D215ADA"/>
    <w:rsid w:val="3DD39F1A"/>
    <w:rsid w:val="3DD625FB"/>
    <w:rsid w:val="3E0B5651"/>
    <w:rsid w:val="3E6D0D00"/>
    <w:rsid w:val="3EA50A13"/>
    <w:rsid w:val="409641C7"/>
    <w:rsid w:val="4161D8FF"/>
    <w:rsid w:val="418AF88A"/>
    <w:rsid w:val="425AAEDF"/>
    <w:rsid w:val="4336B983"/>
    <w:rsid w:val="43D57F2E"/>
    <w:rsid w:val="4445849D"/>
    <w:rsid w:val="453A8346"/>
    <w:rsid w:val="473843E1"/>
    <w:rsid w:val="47BD1825"/>
    <w:rsid w:val="47BD1C3D"/>
    <w:rsid w:val="47F651A3"/>
    <w:rsid w:val="481CF089"/>
    <w:rsid w:val="48222FEA"/>
    <w:rsid w:val="489AE179"/>
    <w:rsid w:val="48A6EF71"/>
    <w:rsid w:val="495F4E15"/>
    <w:rsid w:val="49D811DA"/>
    <w:rsid w:val="4AB136DD"/>
    <w:rsid w:val="4ACA60D3"/>
    <w:rsid w:val="4B2497BF"/>
    <w:rsid w:val="4B7101F9"/>
    <w:rsid w:val="4C427AA2"/>
    <w:rsid w:val="4C855DD1"/>
    <w:rsid w:val="4CAA56F0"/>
    <w:rsid w:val="4CD15B55"/>
    <w:rsid w:val="4D2815AD"/>
    <w:rsid w:val="4DF5EF38"/>
    <w:rsid w:val="4E1AD63E"/>
    <w:rsid w:val="4E7D0939"/>
    <w:rsid w:val="4E892604"/>
    <w:rsid w:val="4EA08AB8"/>
    <w:rsid w:val="4EAF5D74"/>
    <w:rsid w:val="4F1EAF3C"/>
    <w:rsid w:val="4F77979D"/>
    <w:rsid w:val="50BE0725"/>
    <w:rsid w:val="50E1BF1C"/>
    <w:rsid w:val="51FE8068"/>
    <w:rsid w:val="52699758"/>
    <w:rsid w:val="534D0642"/>
    <w:rsid w:val="53BC90FF"/>
    <w:rsid w:val="540CA5DA"/>
    <w:rsid w:val="5451EE36"/>
    <w:rsid w:val="56B2F411"/>
    <w:rsid w:val="56BBAEC8"/>
    <w:rsid w:val="57EFA08E"/>
    <w:rsid w:val="58821FB5"/>
    <w:rsid w:val="59C31034"/>
    <w:rsid w:val="5A9A7065"/>
    <w:rsid w:val="5C61914C"/>
    <w:rsid w:val="5E00F6C8"/>
    <w:rsid w:val="5E433695"/>
    <w:rsid w:val="5E6B1A4F"/>
    <w:rsid w:val="5F2FB0F3"/>
    <w:rsid w:val="5F75A94D"/>
    <w:rsid w:val="5F7D2FE1"/>
    <w:rsid w:val="5F9CC7B2"/>
    <w:rsid w:val="6003E4EA"/>
    <w:rsid w:val="61676D69"/>
    <w:rsid w:val="626CD359"/>
    <w:rsid w:val="627D8CB5"/>
    <w:rsid w:val="6474D650"/>
    <w:rsid w:val="65C63E83"/>
    <w:rsid w:val="66200338"/>
    <w:rsid w:val="68E1C032"/>
    <w:rsid w:val="68EC93DC"/>
    <w:rsid w:val="69443C0F"/>
    <w:rsid w:val="6A58F4A2"/>
    <w:rsid w:val="6B30B89F"/>
    <w:rsid w:val="6B5C5ABE"/>
    <w:rsid w:val="6C749BE5"/>
    <w:rsid w:val="6CD3752C"/>
    <w:rsid w:val="6D123CA2"/>
    <w:rsid w:val="6D4519DE"/>
    <w:rsid w:val="6DBDD7F2"/>
    <w:rsid w:val="6DEC9405"/>
    <w:rsid w:val="6F1633E3"/>
    <w:rsid w:val="6F458C8B"/>
    <w:rsid w:val="6FA33D41"/>
    <w:rsid w:val="6FD7AB3A"/>
    <w:rsid w:val="6FFB8EE6"/>
    <w:rsid w:val="700EA374"/>
    <w:rsid w:val="708AE4B3"/>
    <w:rsid w:val="71CB9C7F"/>
    <w:rsid w:val="720126DB"/>
    <w:rsid w:val="7374E3DC"/>
    <w:rsid w:val="7416DEEF"/>
    <w:rsid w:val="75A0986D"/>
    <w:rsid w:val="7716F96B"/>
    <w:rsid w:val="77A63D5D"/>
    <w:rsid w:val="77C37FB5"/>
    <w:rsid w:val="7903EA30"/>
    <w:rsid w:val="794AB48F"/>
    <w:rsid w:val="7984CA32"/>
    <w:rsid w:val="79B66CFE"/>
    <w:rsid w:val="7CA787FA"/>
    <w:rsid w:val="7CEE557B"/>
    <w:rsid w:val="7D0A2DB7"/>
    <w:rsid w:val="7D46A1BC"/>
    <w:rsid w:val="7D4829E4"/>
    <w:rsid w:val="7D54ABFD"/>
    <w:rsid w:val="7D74F4A3"/>
    <w:rsid w:val="7D8D76D3"/>
    <w:rsid w:val="7E344A0B"/>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7C574D"/>
  <w15:chartTrackingRefBased/>
  <w15:docId w15:val="{F029C37E-CB82-4AA3-91F4-B6E10BBEA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0973"/>
  </w:style>
  <w:style w:type="paragraph" w:styleId="Heading1">
    <w:name w:val="heading 1"/>
    <w:basedOn w:val="Normal"/>
    <w:next w:val="Normal"/>
    <w:link w:val="Heading1Char"/>
    <w:uiPriority w:val="9"/>
    <w:qFormat/>
    <w:rsid w:val="00F47FD3"/>
    <w:pPr>
      <w:keepNext/>
      <w:keepLines/>
      <w:spacing w:before="360" w:after="80"/>
      <w:outlineLvl w:val="0"/>
    </w:pPr>
    <w:rPr>
      <w:rFonts w:eastAsiaTheme="majorEastAsia" w:cstheme="majorBidi"/>
      <w:b/>
      <w:bCs/>
      <w:color w:val="007396" w:themeColor="accent1"/>
      <w:sz w:val="40"/>
      <w:szCs w:val="40"/>
    </w:rPr>
  </w:style>
  <w:style w:type="paragraph" w:styleId="Heading2">
    <w:name w:val="heading 2"/>
    <w:basedOn w:val="Normal"/>
    <w:next w:val="Normal"/>
    <w:link w:val="Heading2Char"/>
    <w:uiPriority w:val="9"/>
    <w:unhideWhenUsed/>
    <w:qFormat/>
    <w:rsid w:val="00F47FD3"/>
    <w:pPr>
      <w:keepNext/>
      <w:keepLines/>
      <w:spacing w:before="160" w:after="80"/>
      <w:outlineLvl w:val="1"/>
    </w:pPr>
    <w:rPr>
      <w:rFonts w:eastAsiaTheme="majorEastAsia" w:cstheme="majorBidi"/>
      <w:color w:val="EA5328" w:themeColor="accent4"/>
      <w:sz w:val="36"/>
      <w:szCs w:val="36"/>
    </w:rPr>
  </w:style>
  <w:style w:type="paragraph" w:styleId="Heading3">
    <w:name w:val="heading 3"/>
    <w:basedOn w:val="Normal"/>
    <w:next w:val="Normal"/>
    <w:link w:val="Heading3Char"/>
    <w:uiPriority w:val="9"/>
    <w:unhideWhenUsed/>
    <w:qFormat/>
    <w:rsid w:val="00AA1CA7"/>
    <w:pPr>
      <w:keepNext/>
      <w:keepLines/>
      <w:spacing w:before="160" w:after="80"/>
      <w:outlineLvl w:val="2"/>
    </w:pPr>
    <w:rPr>
      <w:rFonts w:eastAsiaTheme="majorEastAsia" w:cstheme="majorBidi"/>
      <w:color w:val="005570" w:themeColor="accent1" w:themeShade="BF"/>
      <w:sz w:val="28"/>
      <w:szCs w:val="28"/>
    </w:rPr>
  </w:style>
  <w:style w:type="paragraph" w:styleId="Heading4">
    <w:name w:val="heading 4"/>
    <w:basedOn w:val="Normal"/>
    <w:next w:val="Normal"/>
    <w:link w:val="Heading4Char"/>
    <w:uiPriority w:val="9"/>
    <w:semiHidden/>
    <w:unhideWhenUsed/>
    <w:qFormat/>
    <w:rsid w:val="00AA1CA7"/>
    <w:pPr>
      <w:keepNext/>
      <w:keepLines/>
      <w:spacing w:before="80" w:after="40"/>
      <w:outlineLvl w:val="3"/>
    </w:pPr>
    <w:rPr>
      <w:rFonts w:eastAsiaTheme="majorEastAsia" w:cstheme="majorBidi"/>
      <w:i/>
      <w:iCs/>
      <w:color w:val="005570" w:themeColor="accent1" w:themeShade="BF"/>
    </w:rPr>
  </w:style>
  <w:style w:type="paragraph" w:styleId="Heading5">
    <w:name w:val="heading 5"/>
    <w:basedOn w:val="Normal"/>
    <w:next w:val="Normal"/>
    <w:link w:val="Heading5Char"/>
    <w:uiPriority w:val="9"/>
    <w:semiHidden/>
    <w:unhideWhenUsed/>
    <w:qFormat/>
    <w:rsid w:val="00AA1CA7"/>
    <w:pPr>
      <w:keepNext/>
      <w:keepLines/>
      <w:spacing w:before="80" w:after="40"/>
      <w:outlineLvl w:val="4"/>
    </w:pPr>
    <w:rPr>
      <w:rFonts w:eastAsiaTheme="majorEastAsia" w:cstheme="majorBidi"/>
      <w:color w:val="005570" w:themeColor="accent1" w:themeShade="BF"/>
    </w:rPr>
  </w:style>
  <w:style w:type="paragraph" w:styleId="Heading6">
    <w:name w:val="heading 6"/>
    <w:basedOn w:val="Normal"/>
    <w:next w:val="Normal"/>
    <w:link w:val="Heading6Char"/>
    <w:uiPriority w:val="9"/>
    <w:semiHidden/>
    <w:unhideWhenUsed/>
    <w:qFormat/>
    <w:rsid w:val="00AA1C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1C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1C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1C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7FD3"/>
    <w:rPr>
      <w:rFonts w:eastAsiaTheme="majorEastAsia" w:cstheme="majorBidi"/>
      <w:b/>
      <w:bCs/>
      <w:color w:val="007396" w:themeColor="accent1"/>
      <w:sz w:val="40"/>
      <w:szCs w:val="40"/>
    </w:rPr>
  </w:style>
  <w:style w:type="character" w:customStyle="1" w:styleId="Heading2Char">
    <w:name w:val="Heading 2 Char"/>
    <w:basedOn w:val="DefaultParagraphFont"/>
    <w:link w:val="Heading2"/>
    <w:uiPriority w:val="9"/>
    <w:rsid w:val="00F47FD3"/>
    <w:rPr>
      <w:rFonts w:eastAsiaTheme="majorEastAsia" w:cstheme="majorBidi"/>
      <w:color w:val="EA5328" w:themeColor="accent4"/>
      <w:sz w:val="36"/>
      <w:szCs w:val="36"/>
    </w:rPr>
  </w:style>
  <w:style w:type="character" w:customStyle="1" w:styleId="Heading3Char">
    <w:name w:val="Heading 3 Char"/>
    <w:basedOn w:val="DefaultParagraphFont"/>
    <w:link w:val="Heading3"/>
    <w:uiPriority w:val="9"/>
    <w:rsid w:val="00AA1CA7"/>
    <w:rPr>
      <w:rFonts w:eastAsiaTheme="majorEastAsia" w:cstheme="majorBidi"/>
      <w:color w:val="005570" w:themeColor="accent1" w:themeShade="BF"/>
      <w:sz w:val="28"/>
      <w:szCs w:val="28"/>
    </w:rPr>
  </w:style>
  <w:style w:type="character" w:customStyle="1" w:styleId="Heading4Char">
    <w:name w:val="Heading 4 Char"/>
    <w:basedOn w:val="DefaultParagraphFont"/>
    <w:link w:val="Heading4"/>
    <w:uiPriority w:val="9"/>
    <w:semiHidden/>
    <w:rsid w:val="00AA1CA7"/>
    <w:rPr>
      <w:rFonts w:eastAsiaTheme="majorEastAsia" w:cstheme="majorBidi"/>
      <w:i/>
      <w:iCs/>
      <w:color w:val="005570" w:themeColor="accent1" w:themeShade="BF"/>
    </w:rPr>
  </w:style>
  <w:style w:type="character" w:customStyle="1" w:styleId="Heading5Char">
    <w:name w:val="Heading 5 Char"/>
    <w:basedOn w:val="DefaultParagraphFont"/>
    <w:link w:val="Heading5"/>
    <w:uiPriority w:val="9"/>
    <w:semiHidden/>
    <w:rsid w:val="00AA1CA7"/>
    <w:rPr>
      <w:rFonts w:eastAsiaTheme="majorEastAsia" w:cstheme="majorBidi"/>
      <w:color w:val="005570" w:themeColor="accent1" w:themeShade="BF"/>
    </w:rPr>
  </w:style>
  <w:style w:type="character" w:customStyle="1" w:styleId="Heading6Char">
    <w:name w:val="Heading 6 Char"/>
    <w:basedOn w:val="DefaultParagraphFont"/>
    <w:link w:val="Heading6"/>
    <w:uiPriority w:val="9"/>
    <w:semiHidden/>
    <w:rsid w:val="00AA1C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1C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1C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1CA7"/>
    <w:rPr>
      <w:rFonts w:eastAsiaTheme="majorEastAsia" w:cstheme="majorBidi"/>
      <w:color w:val="272727" w:themeColor="text1" w:themeTint="D8"/>
    </w:rPr>
  </w:style>
  <w:style w:type="paragraph" w:styleId="Title">
    <w:name w:val="Title"/>
    <w:basedOn w:val="Normal"/>
    <w:next w:val="Normal"/>
    <w:link w:val="TitleChar"/>
    <w:uiPriority w:val="10"/>
    <w:qFormat/>
    <w:rsid w:val="00AA1C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1CA7"/>
    <w:rPr>
      <w:rFonts w:asciiTheme="majorHAnsi" w:eastAsiaTheme="majorEastAsia" w:hAnsiTheme="majorHAnsi" w:cstheme="majorBidi"/>
      <w:spacing w:val="-10"/>
      <w:kern w:val="28"/>
      <w:sz w:val="56"/>
      <w:szCs w:val="56"/>
    </w:rPr>
  </w:style>
  <w:style w:type="paragraph" w:styleId="ListBullet2">
    <w:name w:val="List Bullet 2"/>
    <w:basedOn w:val="ListBullet"/>
    <w:uiPriority w:val="99"/>
    <w:unhideWhenUsed/>
    <w:rsid w:val="0070067E"/>
    <w:pPr>
      <w:numPr>
        <w:numId w:val="18"/>
      </w:numPr>
    </w:pPr>
  </w:style>
  <w:style w:type="numbering" w:customStyle="1" w:styleId="CurrentList1">
    <w:name w:val="Current List1"/>
    <w:uiPriority w:val="99"/>
    <w:rsid w:val="0070067E"/>
    <w:pPr>
      <w:numPr>
        <w:numId w:val="17"/>
      </w:numPr>
    </w:pPr>
  </w:style>
  <w:style w:type="paragraph" w:styleId="ListNumber">
    <w:name w:val="List Number"/>
    <w:basedOn w:val="Normal"/>
    <w:uiPriority w:val="99"/>
    <w:unhideWhenUsed/>
    <w:rsid w:val="0070067E"/>
    <w:pPr>
      <w:numPr>
        <w:numId w:val="19"/>
      </w:numPr>
      <w:contextualSpacing/>
    </w:pPr>
  </w:style>
  <w:style w:type="paragraph" w:styleId="ListNumber2">
    <w:name w:val="List Number 2"/>
    <w:basedOn w:val="Normal"/>
    <w:uiPriority w:val="99"/>
    <w:unhideWhenUsed/>
    <w:rsid w:val="0070067E"/>
    <w:pPr>
      <w:numPr>
        <w:numId w:val="21"/>
      </w:numPr>
      <w:contextualSpacing/>
    </w:pPr>
  </w:style>
  <w:style w:type="paragraph" w:styleId="Header">
    <w:name w:val="header"/>
    <w:basedOn w:val="Normal"/>
    <w:link w:val="HeaderChar"/>
    <w:uiPriority w:val="99"/>
    <w:unhideWhenUsed/>
    <w:rsid w:val="00AA1C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1CA7"/>
  </w:style>
  <w:style w:type="paragraph" w:styleId="Footer">
    <w:name w:val="footer"/>
    <w:basedOn w:val="Normal"/>
    <w:link w:val="FooterChar"/>
    <w:uiPriority w:val="99"/>
    <w:unhideWhenUsed/>
    <w:rsid w:val="00AA1C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1CA7"/>
  </w:style>
  <w:style w:type="character" w:styleId="PageNumber">
    <w:name w:val="page number"/>
    <w:basedOn w:val="DefaultParagraphFont"/>
    <w:uiPriority w:val="99"/>
    <w:semiHidden/>
    <w:unhideWhenUsed/>
    <w:rsid w:val="00AA1CA7"/>
  </w:style>
  <w:style w:type="paragraph" w:styleId="TOCHeading">
    <w:name w:val="TOC Heading"/>
    <w:basedOn w:val="Normal"/>
    <w:next w:val="Normal"/>
    <w:uiPriority w:val="39"/>
    <w:unhideWhenUsed/>
    <w:qFormat/>
    <w:rsid w:val="00F47FD3"/>
    <w:pPr>
      <w:spacing w:before="200" w:after="480" w:line="240" w:lineRule="auto"/>
    </w:pPr>
    <w:rPr>
      <w:rFonts w:cs="Arial"/>
      <w:b/>
      <w:bCs/>
      <w:color w:val="007396" w:themeColor="accent1"/>
      <w:kern w:val="0"/>
      <w:sz w:val="40"/>
      <w:szCs w:val="40"/>
      <w14:ligatures w14:val="none"/>
    </w:rPr>
  </w:style>
  <w:style w:type="paragraph" w:styleId="TOC1">
    <w:name w:val="toc 1"/>
    <w:basedOn w:val="Normal"/>
    <w:next w:val="Normal"/>
    <w:autoRedefine/>
    <w:uiPriority w:val="39"/>
    <w:unhideWhenUsed/>
    <w:qFormat/>
    <w:rsid w:val="004D0973"/>
    <w:pPr>
      <w:tabs>
        <w:tab w:val="right" w:leader="dot" w:pos="12950"/>
      </w:tabs>
      <w:spacing w:before="120" w:after="120" w:line="240" w:lineRule="auto"/>
    </w:pPr>
    <w:rPr>
      <w:rFonts w:cs="Calibri (Body)"/>
      <w:b/>
      <w:bCs/>
      <w:noProof/>
      <w:kern w:val="0"/>
      <w14:ligatures w14:val="none"/>
    </w:rPr>
  </w:style>
  <w:style w:type="paragraph" w:styleId="TOC2">
    <w:name w:val="toc 2"/>
    <w:basedOn w:val="Normal"/>
    <w:next w:val="Normal"/>
    <w:autoRedefine/>
    <w:uiPriority w:val="39"/>
    <w:unhideWhenUsed/>
    <w:qFormat/>
    <w:rsid w:val="004D0973"/>
    <w:pPr>
      <w:tabs>
        <w:tab w:val="right" w:leader="dot" w:pos="9350"/>
        <w:tab w:val="right" w:leader="dot" w:pos="12950"/>
      </w:tabs>
      <w:spacing w:after="0" w:line="320" w:lineRule="exact"/>
      <w:ind w:left="454"/>
    </w:pPr>
    <w:rPr>
      <w:rFonts w:cs="Calibri (Body)"/>
      <w:noProof/>
      <w:kern w:val="0"/>
      <w:szCs w:val="38"/>
      <w14:ligatures w14:val="none"/>
    </w:rPr>
  </w:style>
  <w:style w:type="paragraph" w:styleId="TOC3">
    <w:name w:val="toc 3"/>
    <w:basedOn w:val="Normal"/>
    <w:next w:val="Normal"/>
    <w:autoRedefine/>
    <w:uiPriority w:val="39"/>
    <w:unhideWhenUsed/>
    <w:rsid w:val="004D0973"/>
    <w:pPr>
      <w:tabs>
        <w:tab w:val="right" w:leader="dot" w:pos="9350"/>
      </w:tabs>
      <w:spacing w:before="120" w:after="0" w:line="320" w:lineRule="exact"/>
      <w:ind w:left="794"/>
    </w:pPr>
    <w:rPr>
      <w:rFonts w:cstheme="minorHAnsi"/>
      <w:iCs/>
      <w:noProof/>
      <w:kern w:val="0"/>
      <w14:ligatures w14:val="none"/>
    </w:rPr>
  </w:style>
  <w:style w:type="character" w:styleId="Hyperlink">
    <w:name w:val="Hyperlink"/>
    <w:basedOn w:val="DefaultParagraphFont"/>
    <w:uiPriority w:val="99"/>
    <w:unhideWhenUsed/>
    <w:rsid w:val="00384797"/>
    <w:rPr>
      <w:rFonts w:asciiTheme="minorHAnsi" w:hAnsiTheme="minorHAnsi"/>
      <w:color w:val="7CC1E0" w:themeColor="accent6" w:themeTint="99"/>
      <w:sz w:val="24"/>
      <w:u w:val="none"/>
    </w:rPr>
  </w:style>
  <w:style w:type="paragraph" w:styleId="BodyText">
    <w:name w:val="Body Text"/>
    <w:basedOn w:val="Normal"/>
    <w:link w:val="BodyTextChar"/>
    <w:uiPriority w:val="99"/>
    <w:unhideWhenUsed/>
    <w:rsid w:val="004D0973"/>
  </w:style>
  <w:style w:type="character" w:customStyle="1" w:styleId="BodyTextChar">
    <w:name w:val="Body Text Char"/>
    <w:basedOn w:val="DefaultParagraphFont"/>
    <w:link w:val="BodyText"/>
    <w:uiPriority w:val="99"/>
    <w:rsid w:val="004D0973"/>
  </w:style>
  <w:style w:type="paragraph" w:styleId="ListBullet">
    <w:name w:val="List Bullet"/>
    <w:basedOn w:val="Normal"/>
    <w:uiPriority w:val="99"/>
    <w:unhideWhenUsed/>
    <w:rsid w:val="00F47FD3"/>
    <w:pPr>
      <w:numPr>
        <w:numId w:val="14"/>
      </w:numPr>
      <w:contextualSpacing/>
    </w:pPr>
  </w:style>
  <w:style w:type="character" w:styleId="CommentReference">
    <w:name w:val="annotation reference"/>
    <w:basedOn w:val="DefaultParagraphFont"/>
    <w:uiPriority w:val="99"/>
    <w:semiHidden/>
    <w:unhideWhenUsed/>
    <w:rsid w:val="003B6F6F"/>
    <w:rPr>
      <w:sz w:val="16"/>
      <w:szCs w:val="16"/>
    </w:rPr>
  </w:style>
  <w:style w:type="paragraph" w:styleId="CommentText">
    <w:name w:val="annotation text"/>
    <w:basedOn w:val="Normal"/>
    <w:link w:val="CommentTextChar"/>
    <w:uiPriority w:val="99"/>
    <w:unhideWhenUsed/>
    <w:rsid w:val="003B6F6F"/>
    <w:pPr>
      <w:spacing w:after="200" w:line="240" w:lineRule="auto"/>
    </w:pPr>
    <w:rPr>
      <w:rFonts w:ascii="Cambria" w:eastAsia="Cambria" w:hAnsi="Cambria" w:cs="Times New Roman"/>
      <w:kern w:val="0"/>
      <w:sz w:val="20"/>
      <w:szCs w:val="20"/>
      <w:lang w:val="en-US"/>
      <w14:ligatures w14:val="none"/>
    </w:rPr>
  </w:style>
  <w:style w:type="character" w:customStyle="1" w:styleId="CommentTextChar">
    <w:name w:val="Comment Text Char"/>
    <w:basedOn w:val="DefaultParagraphFont"/>
    <w:link w:val="CommentText"/>
    <w:uiPriority w:val="99"/>
    <w:rsid w:val="003B6F6F"/>
    <w:rPr>
      <w:rFonts w:ascii="Cambria" w:eastAsia="Cambria" w:hAnsi="Cambria" w:cs="Times New Roman"/>
      <w:kern w:val="0"/>
      <w:sz w:val="20"/>
      <w:szCs w:val="20"/>
      <w:lang w:val="en-US"/>
      <w14:ligatures w14:val="none"/>
    </w:rPr>
  </w:style>
  <w:style w:type="character" w:styleId="UnresolvedMention">
    <w:name w:val="Unresolved Mention"/>
    <w:basedOn w:val="DefaultParagraphFont"/>
    <w:uiPriority w:val="99"/>
    <w:semiHidden/>
    <w:unhideWhenUsed/>
    <w:rsid w:val="003B6F6F"/>
    <w:rPr>
      <w:color w:val="605E5C"/>
      <w:shd w:val="clear" w:color="auto" w:fill="E1DFDD"/>
    </w:rPr>
  </w:style>
  <w:style w:type="table" w:styleId="TableGrid">
    <w:name w:val="Table Grid"/>
    <w:basedOn w:val="TableNormal"/>
    <w:uiPriority w:val="39"/>
    <w:rsid w:val="00F42B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BF0A9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F0A93"/>
    <w:rPr>
      <w:sz w:val="20"/>
      <w:szCs w:val="20"/>
    </w:rPr>
  </w:style>
  <w:style w:type="character" w:styleId="FootnoteReference">
    <w:name w:val="footnote reference"/>
    <w:basedOn w:val="DefaultParagraphFont"/>
    <w:uiPriority w:val="99"/>
    <w:semiHidden/>
    <w:unhideWhenUsed/>
    <w:rsid w:val="00BF0A93"/>
    <w:rPr>
      <w:vertAlign w:val="superscript"/>
    </w:rPr>
  </w:style>
  <w:style w:type="table" w:customStyle="1" w:styleId="TableGrid1">
    <w:name w:val="Table Grid1"/>
    <w:basedOn w:val="TableNormal"/>
    <w:next w:val="TableGrid"/>
    <w:rsid w:val="006F1BA6"/>
    <w:pPr>
      <w:spacing w:after="200" w:line="240" w:lineRule="auto"/>
    </w:pPr>
    <w:rPr>
      <w:rFonts w:ascii="Cambria" w:eastAsia="Cambria" w:hAnsi="Cambria"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6F1BA6"/>
    <w:rPr>
      <w:color w:val="2B579A"/>
      <w:shd w:val="clear" w:color="auto" w:fill="E1DFDD"/>
    </w:rPr>
  </w:style>
  <w:style w:type="paragraph" w:styleId="ListParagraph">
    <w:name w:val="List Paragraph"/>
    <w:basedOn w:val="Normal"/>
    <w:uiPriority w:val="34"/>
    <w:qFormat/>
    <w:rsid w:val="00DB44D3"/>
    <w:pPr>
      <w:ind w:left="720"/>
      <w:contextualSpacing/>
    </w:pPr>
  </w:style>
  <w:style w:type="paragraph" w:styleId="CommentSubject">
    <w:name w:val="annotation subject"/>
    <w:basedOn w:val="CommentText"/>
    <w:next w:val="CommentText"/>
    <w:link w:val="CommentSubjectChar"/>
    <w:uiPriority w:val="99"/>
    <w:semiHidden/>
    <w:unhideWhenUsed/>
    <w:rsid w:val="00416BEE"/>
    <w:pPr>
      <w:spacing w:after="160"/>
    </w:pPr>
    <w:rPr>
      <w:rFonts w:asciiTheme="minorHAnsi" w:eastAsiaTheme="minorHAnsi" w:hAnsiTheme="minorHAnsi" w:cstheme="minorBidi"/>
      <w:b/>
      <w:bCs/>
      <w:kern w:val="2"/>
      <w:lang w:val="en-CA"/>
      <w14:ligatures w14:val="standardContextual"/>
    </w:rPr>
  </w:style>
  <w:style w:type="character" w:customStyle="1" w:styleId="CommentSubjectChar">
    <w:name w:val="Comment Subject Char"/>
    <w:basedOn w:val="CommentTextChar"/>
    <w:link w:val="CommentSubject"/>
    <w:uiPriority w:val="99"/>
    <w:semiHidden/>
    <w:rsid w:val="00416BEE"/>
    <w:rPr>
      <w:rFonts w:ascii="Cambria" w:eastAsia="Cambria" w:hAnsi="Cambria" w:cs="Times New Roman"/>
      <w:b/>
      <w:bCs/>
      <w:kern w:val="0"/>
      <w:sz w:val="20"/>
      <w:szCs w:val="20"/>
      <w:lang w:val="en-US"/>
      <w14:ligatures w14:val="none"/>
    </w:rPr>
  </w:style>
  <w:style w:type="paragraph" w:styleId="Revision">
    <w:name w:val="Revision"/>
    <w:hidden/>
    <w:uiPriority w:val="99"/>
    <w:semiHidden/>
    <w:rsid w:val="00D8647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ustomXml" Target="ink/ink2.xml"/><Relationship Id="rId18" Type="http://schemas.openxmlformats.org/officeDocument/2006/relationships/header" Target="header2.xml"/><Relationship Id="rId26"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customXml" Target="ink/ink4.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2.xml"/><Relationship Id="rId25" Type="http://schemas.openxmlformats.org/officeDocument/2006/relationships/customXml" Target="ink/ink6.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customXml" Target="ink/ink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ustomXml" Target="ink/ink1.xml"/><Relationship Id="rId24" Type="http://schemas.openxmlformats.org/officeDocument/2006/relationships/image" Target="media/image7.png"/><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customXml" Target="ink/ink5.xml"/><Relationship Id="rId28"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6.png"/><Relationship Id="rId27" Type="http://schemas.openxmlformats.org/officeDocument/2006/relationships/customXml" Target="ink/ink7.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lissa.ekdomdelorme\OneDrive%20-%20CUSO%20INTERNATIONAL\11%20-%20Branding\03%20-%20Document%20Templates\Cuso%20International%20Report%20(Light).dotx"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8-25T18:34:29.585"/>
    </inkml:context>
    <inkml:brush xml:id="br0">
      <inkml:brushProperty name="width" value="0.035" units="cm"/>
      <inkml:brushProperty name="height" value="0.035" units="cm"/>
    </inkml:brush>
  </inkml:definitions>
  <inkml:trace contextRef="#ctx0" brushRef="#br0">0 8 24575,'3'0'0,"5"0"0,1-3 0,-1-2-8191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8-25T18:34:25.252"/>
    </inkml:context>
    <inkml:brush xml:id="br0">
      <inkml:brushProperty name="width" value="0.035" units="cm"/>
      <inkml:brushProperty name="height" value="0.035" units="cm"/>
    </inkml:brush>
  </inkml:definitions>
  <inkml:trace contextRef="#ctx0" brushRef="#br0">1 4 24575,'0'-3'0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8-25T18:34:20.829"/>
    </inkml:context>
    <inkml:brush xml:id="br0">
      <inkml:brushProperty name="width" value="0.035" units="cm"/>
      <inkml:brushProperty name="height" value="0.035" units="cm"/>
    </inkml:brush>
  </inkml:definitions>
  <inkml:trace contextRef="#ctx0" brushRef="#br0">0 1 24575,'0'0'-8191</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8-25T18:33:45.534"/>
    </inkml:context>
    <inkml:brush xml:id="br0">
      <inkml:brushProperty name="width" value="0.025" units="cm"/>
      <inkml:brushProperty name="height" value="0.025" units="cm"/>
    </inkml:brush>
  </inkml:definitions>
  <inkml:trace contextRef="#ctx0" brushRef="#br0">1 1 24575,'0'0'-8191</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8-25T18:34:15.838"/>
    </inkml:context>
    <inkml:brush xml:id="br0">
      <inkml:brushProperty name="width" value="0.035" units="cm"/>
      <inkml:brushProperty name="height" value="0.035" units="cm"/>
    </inkml:brush>
  </inkml:definitions>
  <inkml:trace contextRef="#ctx0" brushRef="#br0">1 0 24413,'4140'0'0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8-25T18:33:32.372"/>
    </inkml:context>
    <inkml:brush xml:id="br0">
      <inkml:brushProperty name="width" value="0.025" units="cm"/>
      <inkml:brushProperty name="height" value="0.025" units="cm"/>
    </inkml:brush>
  </inkml:definitions>
  <inkml:trace contextRef="#ctx0" brushRef="#br0">0 11 24293,'3801'0'0</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8-25T18:33:49.406"/>
    </inkml:context>
    <inkml:brush xml:id="br0">
      <inkml:brushProperty name="width" value="0.025" units="cm"/>
      <inkml:brushProperty name="height" value="0.025" units="cm"/>
    </inkml:brush>
  </inkml:definitions>
  <inkml:trace contextRef="#ctx0" brushRef="#br0">1 1 24575,'0'0'-8191</inkml:trace>
</inkml:ink>
</file>

<file path=word/theme/theme1.xml><?xml version="1.0" encoding="utf-8"?>
<a:theme xmlns:a="http://schemas.openxmlformats.org/drawingml/2006/main" name="Office Theme">
  <a:themeElements>
    <a:clrScheme name="CUSO">
      <a:dk1>
        <a:srgbClr val="000000"/>
      </a:dk1>
      <a:lt1>
        <a:srgbClr val="FFFFFF"/>
      </a:lt1>
      <a:dk2>
        <a:srgbClr val="2B2B2B"/>
      </a:dk2>
      <a:lt2>
        <a:srgbClr val="E8E8E8"/>
      </a:lt2>
      <a:accent1>
        <a:srgbClr val="007396"/>
      </a:accent1>
      <a:accent2>
        <a:srgbClr val="939300"/>
      </a:accent2>
      <a:accent3>
        <a:srgbClr val="9A3324"/>
      </a:accent3>
      <a:accent4>
        <a:srgbClr val="EA5328"/>
      </a:accent4>
      <a:accent5>
        <a:srgbClr val="F3B300"/>
      </a:accent5>
      <a:accent6>
        <a:srgbClr val="2E96C3"/>
      </a:accent6>
      <a:hlink>
        <a:srgbClr val="33A9DE"/>
      </a:hlink>
      <a:folHlink>
        <a:srgbClr val="007395"/>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BE3BFFC5FAB14FB1B1CE87BE992698" ma:contentTypeVersion="18" ma:contentTypeDescription="Create a new document." ma:contentTypeScope="" ma:versionID="d2fa156fedad8fc317b10974bcdefc9f">
  <xsd:schema xmlns:xsd="http://www.w3.org/2001/XMLSchema" xmlns:xs="http://www.w3.org/2001/XMLSchema" xmlns:p="http://schemas.microsoft.com/office/2006/metadata/properties" xmlns:ns2="534755f8-40c8-4a45-8798-1df28641e57b" xmlns:ns3="6fcc9128-50f7-43f3-a57c-ec00963fd678" targetNamespace="http://schemas.microsoft.com/office/2006/metadata/properties" ma:root="true" ma:fieldsID="dba67fc04832f8e3d1ff657d28a8b514" ns2:_="" ns3:_="">
    <xsd:import namespace="534755f8-40c8-4a45-8798-1df28641e57b"/>
    <xsd:import namespace="6fcc9128-50f7-43f3-a57c-ec00963fd67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Budget" minOccurs="0"/>
                <xsd:element ref="ns2:Boardingpass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4755f8-40c8-4a45-8798-1df28641e5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23dd515-ef40-480f-b951-b84d88f8bd9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Budget" ma:index="24" nillable="true" ma:displayName="Budget " ma:format="Dropdown" ma:internalName="Budget">
      <xsd:simpleType>
        <xsd:restriction base="dms:Text">
          <xsd:maxLength value="255"/>
        </xsd:restriction>
      </xsd:simpleType>
    </xsd:element>
    <xsd:element name="Boardingpasses" ma:index="25" nillable="true" ma:displayName="Boarding passes" ma:format="Dropdown" ma:internalName="Boardingpass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fcc9128-50f7-43f3-a57c-ec00963fd67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5d71bb6-be59-4a4c-8163-7ec8ac19edf6}" ma:internalName="TaxCatchAll" ma:showField="CatchAllData" ma:web="6fcc9128-50f7-43f3-a57c-ec00963fd6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34755f8-40c8-4a45-8798-1df28641e57b">
      <Terms xmlns="http://schemas.microsoft.com/office/infopath/2007/PartnerControls"/>
    </lcf76f155ced4ddcb4097134ff3c332f>
    <TaxCatchAll xmlns="6fcc9128-50f7-43f3-a57c-ec00963fd678" xsi:nil="true"/>
    <Budget xmlns="534755f8-40c8-4a45-8798-1df28641e57b" xsi:nil="true"/>
    <Boardingpasses xmlns="534755f8-40c8-4a45-8798-1df28641e57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12ADA3-3188-445E-A2E1-43DBD09C5D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4755f8-40c8-4a45-8798-1df28641e57b"/>
    <ds:schemaRef ds:uri="6fcc9128-50f7-43f3-a57c-ec00963fd6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7FDE28-3A29-4220-8744-05A3F04CA9B6}">
  <ds:schemaRefs>
    <ds:schemaRef ds:uri="http://schemas.microsoft.com/sharepoint/v3/contenttype/forms"/>
  </ds:schemaRefs>
</ds:datastoreItem>
</file>

<file path=customXml/itemProps3.xml><?xml version="1.0" encoding="utf-8"?>
<ds:datastoreItem xmlns:ds="http://schemas.openxmlformats.org/officeDocument/2006/customXml" ds:itemID="{E90043F9-16CB-4CEB-B403-996194ACCFD1}">
  <ds:schemaRefs>
    <ds:schemaRef ds:uri="http://schemas.microsoft.com/office/2006/metadata/properties"/>
    <ds:schemaRef ds:uri="http://schemas.microsoft.com/office/infopath/2007/PartnerControls"/>
    <ds:schemaRef ds:uri="534755f8-40c8-4a45-8798-1df28641e57b"/>
    <ds:schemaRef ds:uri="6fcc9128-50f7-43f3-a57c-ec00963fd678"/>
  </ds:schemaRefs>
</ds:datastoreItem>
</file>

<file path=customXml/itemProps4.xml><?xml version="1.0" encoding="utf-8"?>
<ds:datastoreItem xmlns:ds="http://schemas.openxmlformats.org/officeDocument/2006/customXml" ds:itemID="{F38475D3-E416-48AF-96B3-EC38D49E5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Cuso International Report (Light)</Template>
  <TotalTime>160</TotalTime>
  <Pages>4</Pages>
  <Words>863</Words>
  <Characters>4925</Characters>
  <Application>Microsoft Office Word</Application>
  <DocSecurity>0</DocSecurity>
  <Lines>41</Lines>
  <Paragraphs>11</Paragraphs>
  <ScaleCrop>false</ScaleCrop>
  <Company/>
  <LinksUpToDate>false</LinksUpToDate>
  <CharactersWithSpaces>5777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Ekdom Delorme</dc:creator>
  <cp:keywords/>
  <dc:description/>
  <cp:lastModifiedBy>Ethel Maamo</cp:lastModifiedBy>
  <cp:revision>11</cp:revision>
  <cp:lastPrinted>2026-09-10T15:52:00Z</cp:lastPrinted>
  <dcterms:created xsi:type="dcterms:W3CDTF">2026-09-03T18:24:00Z</dcterms:created>
  <dcterms:modified xsi:type="dcterms:W3CDTF">2026-09-10T17:50:00Z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0x0101001FBE3BFFC5FAB14FB1B1CE87BE992698</vt:lpwstr>
  </property>
  <property fmtid="{D5CDD505-2E9C-101B-9397-08002B2CF9AE}" pid="3" name="MediaServiceImageTags">
    <vt:lpwstr/>
  </property>
  <property fmtid="{D5CDD505-2E9C-101B-9397-08002B2CF9AE}" pid="4" name="GrammarlyDocumentId">
    <vt:lpwstr>87b776b0-5a4e-4ba2-83a9-f8017cf0859f</vt:lpwstr>
  </property>
</Properties>
</file>